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7F6" w:rsidRPr="00614FA0" w:rsidRDefault="00614FA0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 xml:space="preserve">Jeudi 20 Décembre 2018 : </w:t>
      </w:r>
      <w:proofErr w:type="spellStart"/>
      <w:r>
        <w:rPr>
          <w:rFonts w:ascii="Garamond" w:hAnsi="Garamond"/>
          <w:color w:val="FF0000"/>
          <w:sz w:val="24"/>
          <w:szCs w:val="24"/>
        </w:rPr>
        <w:t>Cabières</w:t>
      </w:r>
      <w:proofErr w:type="spellEnd"/>
      <w:r>
        <w:rPr>
          <w:rFonts w:ascii="Garamond" w:hAnsi="Garamond"/>
          <w:color w:val="FF0000"/>
          <w:sz w:val="24"/>
          <w:szCs w:val="24"/>
        </w:rPr>
        <w:t>(34</w:t>
      </w:r>
      <w:proofErr w:type="gramStart"/>
      <w:r>
        <w:rPr>
          <w:rFonts w:ascii="Garamond" w:hAnsi="Garamond"/>
          <w:color w:val="FF0000"/>
          <w:sz w:val="24"/>
          <w:szCs w:val="24"/>
        </w:rPr>
        <w:t>)</w:t>
      </w:r>
      <w:proofErr w:type="spellStart"/>
      <w:r>
        <w:rPr>
          <w:rFonts w:ascii="Garamond" w:hAnsi="Garamond"/>
          <w:color w:val="FF0000"/>
          <w:sz w:val="24"/>
          <w:szCs w:val="24"/>
        </w:rPr>
        <w:t>estabel</w:t>
      </w:r>
      <w:proofErr w:type="spellEnd"/>
      <w:proofErr w:type="gramEnd"/>
      <w:r>
        <w:rPr>
          <w:rFonts w:ascii="Garamond" w:hAnsi="Garamond"/>
          <w:color w:val="FF0000"/>
          <w:sz w:val="24"/>
          <w:szCs w:val="24"/>
        </w:rPr>
        <w:t xml:space="preserve"> et le long de la Boyne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Adiantum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capillus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Agave americana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Amelanchier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ovalis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Andryala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integrifolia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Aphyllanthes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cynanchica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onopteris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patula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Cyr.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pendula Hudson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Cedrus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atlantica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Endl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Carrière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ruber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Cichorium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intybus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Clinopodium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Coriaria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myrtifolia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Dipsacus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fullonum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telmateia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multiflora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Evonymus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lachenalii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C.C. Gmelin, sensu 3, 5, 6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inflexus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Lepidium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graminifolium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Ligustrum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Lobularia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littoralis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Rohde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tomentosa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Odontites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Clairv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Olea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Parietaria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judaica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terebinthus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cambricum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canina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micrantha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Rosmarinus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canescens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villosum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Ruderalia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Kirschner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,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Ollgaard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Stepane</w:t>
            </w:r>
            <w:proofErr w:type="spellEnd"/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Teucrium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scorodonia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sinuatum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Xanthium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614FA0" w:rsidRPr="00614FA0" w:rsidTr="00614FA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FA0" w:rsidRPr="00614FA0" w:rsidRDefault="00614FA0" w:rsidP="00614FA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Xanthium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spinosum</w:t>
            </w:r>
            <w:proofErr w:type="spellEnd"/>
            <w:r w:rsidRPr="00614FA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614FA0" w:rsidRPr="00614FA0" w:rsidRDefault="00614FA0">
      <w:pPr>
        <w:rPr>
          <w:i/>
        </w:rPr>
      </w:pPr>
    </w:p>
    <w:sectPr w:rsidR="00614FA0" w:rsidRPr="00614FA0" w:rsidSect="00614FA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14FA0"/>
    <w:rsid w:val="00614FA0"/>
    <w:rsid w:val="00C3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7F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7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Jeudi 20 Décembre 2018</Template>
  <TotalTime>2</TotalTime>
  <Pages>2</Pages>
  <Words>652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2018-12-23T18:15:00Z</dcterms:created>
  <dcterms:modified xsi:type="dcterms:W3CDTF">2018-12-23T18:17:00Z</dcterms:modified>
</cp:coreProperties>
</file>