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AB2" w:rsidRPr="005E5240" w:rsidRDefault="005E5240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 xml:space="preserve">Jeudi 03 Mars 2022 : les </w:t>
      </w:r>
      <w:proofErr w:type="spellStart"/>
      <w:r>
        <w:rPr>
          <w:rFonts w:ascii="Garamond" w:hAnsi="Garamond"/>
          <w:color w:val="FF0000"/>
          <w:sz w:val="24"/>
          <w:szCs w:val="24"/>
        </w:rPr>
        <w:t>Teussonières</w:t>
      </w:r>
      <w:proofErr w:type="spellEnd"/>
      <w:r>
        <w:rPr>
          <w:rFonts w:ascii="Garamond" w:hAnsi="Garamond"/>
          <w:color w:val="FF0000"/>
          <w:sz w:val="24"/>
          <w:szCs w:val="24"/>
        </w:rPr>
        <w:t xml:space="preserve">-les </w:t>
      </w:r>
      <w:proofErr w:type="spellStart"/>
      <w:r>
        <w:rPr>
          <w:rFonts w:ascii="Garamond" w:hAnsi="Garamond"/>
          <w:color w:val="FF0000"/>
          <w:sz w:val="24"/>
          <w:szCs w:val="24"/>
        </w:rPr>
        <w:t>Méjanels</w:t>
      </w:r>
      <w:proofErr w:type="spellEnd"/>
      <w:r>
        <w:rPr>
          <w:rFonts w:ascii="Garamond" w:hAnsi="Garamond"/>
          <w:color w:val="FF0000"/>
          <w:sz w:val="24"/>
          <w:szCs w:val="24"/>
        </w:rPr>
        <w:t xml:space="preserve"> (</w:t>
      </w:r>
      <w:proofErr w:type="spellStart"/>
      <w:r>
        <w:rPr>
          <w:rFonts w:ascii="Garamond" w:hAnsi="Garamond"/>
          <w:color w:val="FF0000"/>
          <w:sz w:val="24"/>
          <w:szCs w:val="24"/>
        </w:rPr>
        <w:t>Vélieux</w:t>
      </w:r>
      <w:proofErr w:type="spellEnd"/>
      <w:r>
        <w:rPr>
          <w:rFonts w:ascii="Garamond" w:hAnsi="Garamond"/>
          <w:color w:val="FF0000"/>
          <w:sz w:val="24"/>
          <w:szCs w:val="24"/>
        </w:rPr>
        <w:t xml:space="preserve"> -34)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lusitanicum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Barbarea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Ascherson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laurifolius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bohemica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Zauschner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granatellii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Parl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Parl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pilosella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Isoetes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duriaei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Bory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forsteri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phleoides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Karsten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brevifolium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Trévisan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coronopifolia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(J.P.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Bergeret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Thell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5E5240" w:rsidRPr="005E5240" w:rsidTr="005E5240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240" w:rsidRPr="005E5240" w:rsidRDefault="005E5240" w:rsidP="005E524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Xolantha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guttata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5E524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5E5240" w:rsidRPr="005E5240" w:rsidRDefault="005E5240">
      <w:pPr>
        <w:rPr>
          <w:i/>
        </w:rPr>
      </w:pPr>
    </w:p>
    <w:sectPr w:rsidR="005E5240" w:rsidRPr="005E5240" w:rsidSect="005E524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E5240"/>
    <w:rsid w:val="005E5240"/>
    <w:rsid w:val="00FD3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AB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Jeudi 03 Mars 2022</Template>
  <TotalTime>3</TotalTime>
  <Pages>2</Pages>
  <Words>408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2022-03-07T17:22:00Z</dcterms:created>
  <dcterms:modified xsi:type="dcterms:W3CDTF">2022-03-07T17:25:00Z</dcterms:modified>
</cp:coreProperties>
</file>