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B6B62" w14:textId="27049EE0" w:rsidR="00622A3D" w:rsidRDefault="00856AE0" w:rsidP="00134472">
      <w:pPr>
        <w:pStyle w:val="Corpsdetexte22"/>
        <w:spacing w:before="60" w:after="240"/>
      </w:pPr>
      <w:r>
        <w:t xml:space="preserve">. </w:t>
      </w:r>
    </w:p>
    <w:p w14:paraId="1C29A577" w14:textId="0CEC9715" w:rsidR="00826F34" w:rsidRPr="00826F34" w:rsidRDefault="00826F34" w:rsidP="00D97DB4">
      <w:pPr>
        <w:pStyle w:val="Standard"/>
        <w:shd w:val="clear" w:color="auto" w:fill="CCCCCC"/>
        <w:spacing w:before="60" w:after="160"/>
        <w:rPr>
          <w:b/>
          <w:bCs/>
          <w:smallCaps/>
          <w:color w:val="4F4F4F"/>
          <w:sz w:val="22"/>
          <w:szCs w:val="22"/>
          <w:lang w:eastAsia="fr-FR"/>
        </w:rPr>
      </w:pPr>
      <w:r>
        <w:rPr>
          <w:b/>
          <w:bCs/>
          <w:smallCaps/>
          <w:color w:val="4F4F4F"/>
          <w:sz w:val="22"/>
          <w:szCs w:val="22"/>
          <w:lang w:eastAsia="fr-FR"/>
        </w:rPr>
        <w:t xml:space="preserve">Organisation </w:t>
      </w:r>
      <w:proofErr w:type="gramStart"/>
      <w:r>
        <w:rPr>
          <w:b/>
          <w:bCs/>
          <w:smallCaps/>
          <w:color w:val="4F4F4F"/>
          <w:sz w:val="22"/>
          <w:szCs w:val="22"/>
          <w:lang w:eastAsia="fr-FR"/>
        </w:rPr>
        <w:t xml:space="preserve">des </w:t>
      </w:r>
      <w:r w:rsidR="00C36635">
        <w:rPr>
          <w:b/>
          <w:bCs/>
          <w:smallCaps/>
          <w:color w:val="4F4F4F"/>
          <w:sz w:val="22"/>
          <w:szCs w:val="22"/>
          <w:lang w:eastAsia="fr-FR"/>
        </w:rPr>
        <w:t xml:space="preserve"> </w:t>
      </w:r>
      <w:r w:rsidR="00C917CB">
        <w:rPr>
          <w:b/>
          <w:bCs/>
          <w:smallCaps/>
          <w:color w:val="4F4F4F"/>
          <w:sz w:val="22"/>
          <w:szCs w:val="22"/>
          <w:lang w:eastAsia="fr-FR"/>
        </w:rPr>
        <w:t>«</w:t>
      </w:r>
      <w:proofErr w:type="gramEnd"/>
      <w:r w:rsidR="00C917CB">
        <w:rPr>
          <w:b/>
          <w:bCs/>
          <w:smallCaps/>
          <w:color w:val="4F4F4F"/>
          <w:sz w:val="22"/>
          <w:szCs w:val="22"/>
          <w:lang w:eastAsia="fr-FR"/>
        </w:rPr>
        <w:t xml:space="preserve"> Journées </w:t>
      </w:r>
      <w:r>
        <w:rPr>
          <w:b/>
          <w:bCs/>
          <w:smallCaps/>
          <w:color w:val="4F4F4F"/>
          <w:sz w:val="22"/>
          <w:szCs w:val="22"/>
          <w:lang w:eastAsia="fr-FR"/>
        </w:rPr>
        <w:t xml:space="preserve">Mycologiques </w:t>
      </w:r>
      <w:r w:rsidR="00C917CB">
        <w:rPr>
          <w:b/>
          <w:bCs/>
          <w:smallCaps/>
          <w:color w:val="4F4F4F"/>
          <w:sz w:val="22"/>
          <w:szCs w:val="22"/>
          <w:lang w:eastAsia="fr-FR"/>
        </w:rPr>
        <w:t xml:space="preserve">du Languedoc-Roussillon » </w:t>
      </w:r>
      <w:bookmarkStart w:id="0" w:name="_Hlk181467896"/>
      <w:r w:rsidR="00C917CB">
        <w:rPr>
          <w:b/>
          <w:bCs/>
          <w:smallCaps/>
          <w:color w:val="4F4F4F"/>
          <w:sz w:val="22"/>
          <w:szCs w:val="22"/>
          <w:lang w:eastAsia="fr-FR"/>
        </w:rPr>
        <w:t>202</w:t>
      </w:r>
      <w:r w:rsidR="00856AE0">
        <w:rPr>
          <w:b/>
          <w:bCs/>
          <w:smallCaps/>
          <w:color w:val="4F4F4F"/>
          <w:sz w:val="22"/>
          <w:szCs w:val="22"/>
          <w:lang w:eastAsia="fr-FR"/>
        </w:rPr>
        <w:t>5</w:t>
      </w:r>
    </w:p>
    <w:p w14:paraId="4EEB3ABC" w14:textId="77777777" w:rsidR="00E57B65" w:rsidRPr="00E57B65" w:rsidRDefault="00E57B65" w:rsidP="00F106FF">
      <w:pPr>
        <w:pStyle w:val="Paragraphedeliste"/>
        <w:spacing w:after="120"/>
        <w:ind w:left="1080"/>
        <w:rPr>
          <w:b/>
          <w:bCs/>
        </w:rPr>
      </w:pPr>
      <w:r w:rsidRPr="00E57B65">
        <w:rPr>
          <w:b/>
          <w:bCs/>
        </w:rPr>
        <w:t xml:space="preserve">Communication </w:t>
      </w:r>
    </w:p>
    <w:p w14:paraId="3186715A" w14:textId="77777777" w:rsidR="00B81021" w:rsidRDefault="00B81021" w:rsidP="00F5680A">
      <w:pPr>
        <w:spacing w:after="120"/>
        <w:jc w:val="center"/>
      </w:pPr>
      <w:r>
        <w:t>$</w:t>
      </w:r>
    </w:p>
    <w:p w14:paraId="046A072E" w14:textId="71BB17A1" w:rsidR="007E1618" w:rsidRDefault="00A509FA" w:rsidP="00F5680A">
      <w:pPr>
        <w:spacing w:after="120"/>
        <w:jc w:val="center"/>
      </w:pPr>
      <w:r>
        <w:rPr>
          <w:noProof/>
        </w:rPr>
        <w:drawing>
          <wp:inline distT="0" distB="0" distL="0" distR="0" wp14:anchorId="33D1E358" wp14:editId="47A77388">
            <wp:extent cx="2110394" cy="2985073"/>
            <wp:effectExtent l="0" t="0" r="4445" b="6350"/>
            <wp:docPr id="70614891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148916" name="Image 70614891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646" cy="298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25028" w14:textId="7C55DC4D" w:rsidR="00E57B65" w:rsidRDefault="00AC1AF6" w:rsidP="00AC1AF6">
      <w:pPr>
        <w:spacing w:after="120"/>
      </w:pPr>
      <w:r>
        <w:rPr>
          <w:b/>
          <w:bCs/>
        </w:rPr>
        <w:t>Un</w:t>
      </w:r>
      <w:r w:rsidR="00E57B65" w:rsidRPr="00AC1AF6">
        <w:rPr>
          <w:b/>
          <w:bCs/>
        </w:rPr>
        <w:t xml:space="preserve"> document (</w:t>
      </w:r>
      <w:r w:rsidR="00856AE0" w:rsidRPr="00AC1AF6">
        <w:rPr>
          <w:b/>
          <w:bCs/>
        </w:rPr>
        <w:t>p</w:t>
      </w:r>
      <w:r w:rsidR="00E57B65" w:rsidRPr="00AC1AF6">
        <w:rPr>
          <w:b/>
          <w:bCs/>
        </w:rPr>
        <w:t xml:space="preserve">rogramme), réalisé par </w:t>
      </w:r>
      <w:r w:rsidR="009F6E8F" w:rsidRPr="00AC1AF6">
        <w:rPr>
          <w:b/>
          <w:bCs/>
        </w:rPr>
        <w:t>Dominique</w:t>
      </w:r>
      <w:r w:rsidR="00E57B65" w:rsidRPr="00AC1AF6">
        <w:rPr>
          <w:b/>
          <w:bCs/>
        </w:rPr>
        <w:t xml:space="preserve"> </w:t>
      </w:r>
      <w:r w:rsidR="009F6E8F" w:rsidRPr="00AC1AF6">
        <w:rPr>
          <w:b/>
          <w:bCs/>
        </w:rPr>
        <w:t xml:space="preserve">R. </w:t>
      </w:r>
      <w:r w:rsidR="00E57B65" w:rsidRPr="00AC1AF6">
        <w:rPr>
          <w:b/>
          <w:bCs/>
        </w:rPr>
        <w:t xml:space="preserve">à la suite des décisions du CA </w:t>
      </w:r>
      <w:r w:rsidR="002B2330">
        <w:t xml:space="preserve">est </w:t>
      </w:r>
      <w:r w:rsidR="00E57B65" w:rsidRPr="00E57B65">
        <w:t>envoyé par le mailing à tous les adhérents</w:t>
      </w:r>
      <w:r w:rsidR="00E57B65">
        <w:t>.</w:t>
      </w:r>
    </w:p>
    <w:p w14:paraId="78A91441" w14:textId="77777777" w:rsidR="0083541A" w:rsidRDefault="0083541A" w:rsidP="00173E22">
      <w:pPr>
        <w:spacing w:after="120"/>
      </w:pPr>
    </w:p>
    <w:p w14:paraId="21231934" w14:textId="6FDDC835" w:rsidR="00E57B65" w:rsidRDefault="00880474" w:rsidP="00173E22">
      <w:pPr>
        <w:spacing w:after="120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A567B69" wp14:editId="076BA50C">
            <wp:extent cx="5383439" cy="3805555"/>
            <wp:effectExtent l="0" t="0" r="8255" b="4445"/>
            <wp:docPr id="1290966876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966876" name="Image 129096687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3439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463ED" w14:textId="5AAC3203" w:rsidR="00880474" w:rsidRDefault="00880474" w:rsidP="00173E22">
      <w:pPr>
        <w:spacing w:after="120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1B079055" wp14:editId="7FF00D2C">
            <wp:extent cx="5760720" cy="4070985"/>
            <wp:effectExtent l="0" t="0" r="0" b="5715"/>
            <wp:docPr id="1004196824" name="Image 8" descr="Une image contenant texte, capture d’écran, menu, Polic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196824" name="Image 8" descr="Une image contenant texte, capture d’écran, menu, Police&#10;&#10;Le contenu généré par l’IA peut êtr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3DDC5" w14:textId="77777777" w:rsidR="00856AE0" w:rsidRDefault="00856AE0" w:rsidP="00173E22">
      <w:pPr>
        <w:spacing w:after="120"/>
        <w:rPr>
          <w:b/>
          <w:bCs/>
        </w:rPr>
      </w:pPr>
    </w:p>
    <w:p w14:paraId="1F101E6D" w14:textId="0B4886BE" w:rsidR="00173E22" w:rsidRPr="00856AE0" w:rsidRDefault="00173E22" w:rsidP="00856AE0">
      <w:pPr>
        <w:pStyle w:val="Paragraphedeliste"/>
        <w:numPr>
          <w:ilvl w:val="1"/>
          <w:numId w:val="40"/>
        </w:numPr>
        <w:spacing w:after="120"/>
        <w:rPr>
          <w:b/>
          <w:bCs/>
        </w:rPr>
      </w:pPr>
      <w:r w:rsidRPr="00856AE0">
        <w:rPr>
          <w:b/>
          <w:bCs/>
        </w:rPr>
        <w:t>L’organisation des « Journées » :</w:t>
      </w:r>
    </w:p>
    <w:p w14:paraId="2B4C5472" w14:textId="7A1A98B0" w:rsidR="001B761A" w:rsidRDefault="001B761A" w:rsidP="00173E22">
      <w:pPr>
        <w:spacing w:after="120"/>
        <w:rPr>
          <w:b/>
          <w:bCs/>
        </w:rPr>
      </w:pPr>
      <w:r w:rsidRPr="001B761A">
        <w:rPr>
          <w:b/>
          <w:bCs/>
        </w:rPr>
        <w:t xml:space="preserve">Jeudi 6 novembre </w:t>
      </w:r>
    </w:p>
    <w:p w14:paraId="6F36242D" w14:textId="0E3E4163" w:rsidR="00AE797A" w:rsidRPr="0010609A" w:rsidRDefault="003C7238" w:rsidP="00173E22">
      <w:pPr>
        <w:spacing w:after="120"/>
        <w:rPr>
          <w:b/>
          <w:bCs/>
        </w:rPr>
      </w:pPr>
      <w:r w:rsidRPr="0010609A">
        <w:rPr>
          <w:b/>
          <w:bCs/>
        </w:rPr>
        <w:t>Attention, pas de sortie mycologique ce jeudi-là</w:t>
      </w:r>
      <w:r w:rsidR="0010609A">
        <w:rPr>
          <w:b/>
          <w:bCs/>
        </w:rPr>
        <w:t xml:space="preserve">, mais vous pouvez chercher des champignons autour de chez vous </w:t>
      </w:r>
    </w:p>
    <w:p w14:paraId="486BEF00" w14:textId="77777777" w:rsidR="00173E22" w:rsidRDefault="00173E22" w:rsidP="00173E22">
      <w:pPr>
        <w:spacing w:after="120"/>
      </w:pPr>
      <w:r>
        <w:t>La salle « Léo Ferré » est à notre disposition du vendredi 7 au dimanche 9 novembre 2025.</w:t>
      </w:r>
    </w:p>
    <w:p w14:paraId="6FBC9DB3" w14:textId="19EA4635" w:rsidR="00173E22" w:rsidRDefault="00173E22" w:rsidP="00173E22">
      <w:pPr>
        <w:spacing w:after="120"/>
        <w:rPr>
          <w:b/>
          <w:bCs/>
        </w:rPr>
      </w:pPr>
      <w:r>
        <w:t xml:space="preserve">En conséquence Anne-Marie assurera </w:t>
      </w:r>
      <w:r w:rsidRPr="00880474">
        <w:rPr>
          <w:b/>
          <w:bCs/>
        </w:rPr>
        <w:t xml:space="preserve">l’accueil des adhérents lointains le jeudi 6 novembre 2025 à partir de </w:t>
      </w:r>
      <w:r w:rsidRPr="0010609A">
        <w:rPr>
          <w:b/>
          <w:bCs/>
        </w:rPr>
        <w:t>14h</w:t>
      </w:r>
      <w:r w:rsidR="00632FFA" w:rsidRPr="0010609A">
        <w:rPr>
          <w:b/>
          <w:bCs/>
        </w:rPr>
        <w:t>00</w:t>
      </w:r>
      <w:r w:rsidRPr="0010609A">
        <w:rPr>
          <w:b/>
          <w:bCs/>
        </w:rPr>
        <w:t>,</w:t>
      </w:r>
      <w:r w:rsidRPr="00880474">
        <w:rPr>
          <w:b/>
          <w:bCs/>
        </w:rPr>
        <w:t xml:space="preserve"> au </w:t>
      </w:r>
      <w:proofErr w:type="spellStart"/>
      <w:r w:rsidRPr="00880474">
        <w:rPr>
          <w:b/>
          <w:bCs/>
        </w:rPr>
        <w:t>Campotel</w:t>
      </w:r>
      <w:proofErr w:type="spellEnd"/>
      <w:r w:rsidRPr="00880474">
        <w:rPr>
          <w:b/>
          <w:bCs/>
        </w:rPr>
        <w:t>.</w:t>
      </w:r>
    </w:p>
    <w:p w14:paraId="6FB154C8" w14:textId="77777777" w:rsidR="0082309F" w:rsidRPr="00575039" w:rsidRDefault="0082309F" w:rsidP="0082309F">
      <w:pPr>
        <w:spacing w:after="120"/>
      </w:pPr>
      <w:r>
        <w:rPr>
          <w:b/>
          <w:bCs/>
          <w:noProof/>
        </w:rPr>
        <w:t>Encadrement de nos adhérents lointains</w:t>
      </w:r>
    </w:p>
    <w:p w14:paraId="010E7153" w14:textId="77777777" w:rsidR="0082309F" w:rsidRDefault="0082309F" w:rsidP="0082309F">
      <w:pPr>
        <w:spacing w:after="120"/>
        <w:jc w:val="both"/>
      </w:pPr>
      <w:r>
        <w:t>Comme les années précédentes, Anne-Marie organisera les soupers des adhérents lointains (6-7-8-9-10), sur inscription pour faciliter son organisation</w:t>
      </w:r>
    </w:p>
    <w:p w14:paraId="55DF3998" w14:textId="77777777" w:rsidR="0082309F" w:rsidRPr="00880474" w:rsidRDefault="0082309F" w:rsidP="00173E22">
      <w:pPr>
        <w:spacing w:after="120"/>
        <w:rPr>
          <w:b/>
          <w:bCs/>
        </w:rPr>
      </w:pPr>
    </w:p>
    <w:p w14:paraId="511A432A" w14:textId="6CE6BB8C" w:rsidR="001B761A" w:rsidRPr="001B761A" w:rsidRDefault="001B761A" w:rsidP="001B761A">
      <w:pPr>
        <w:spacing w:after="120"/>
        <w:rPr>
          <w:b/>
          <w:bCs/>
        </w:rPr>
      </w:pPr>
      <w:r>
        <w:rPr>
          <w:b/>
          <w:bCs/>
        </w:rPr>
        <w:t>Vendredi 7</w:t>
      </w:r>
      <w:r w:rsidRPr="001B761A">
        <w:rPr>
          <w:b/>
          <w:bCs/>
        </w:rPr>
        <w:t xml:space="preserve"> novembre </w:t>
      </w:r>
    </w:p>
    <w:p w14:paraId="6D551644" w14:textId="2FED9C3B" w:rsidR="00575039" w:rsidRDefault="0010609A" w:rsidP="0068260A">
      <w:pPr>
        <w:spacing w:after="120"/>
        <w:jc w:val="both"/>
        <w:rPr>
          <w:noProof/>
        </w:rPr>
      </w:pPr>
      <w:r>
        <w:rPr>
          <w:noProof/>
        </w:rPr>
        <w:t>D</w:t>
      </w:r>
      <w:r w:rsidR="0068260A">
        <w:rPr>
          <w:noProof/>
        </w:rPr>
        <w:t>es membres du CA  installeront la salle le vendredi matin (à partir de 9h).</w:t>
      </w:r>
    </w:p>
    <w:p w14:paraId="35BFD708" w14:textId="331F90B8" w:rsidR="0068260A" w:rsidRDefault="0068260A" w:rsidP="0068260A">
      <w:pPr>
        <w:spacing w:after="120"/>
        <w:jc w:val="both"/>
        <w:rPr>
          <w:noProof/>
        </w:rPr>
      </w:pPr>
      <w:r>
        <w:rPr>
          <w:noProof/>
        </w:rPr>
        <w:t xml:space="preserve">Pour ceux qui le souhaitent, une sortie </w:t>
      </w:r>
      <w:r w:rsidR="001B761A">
        <w:rPr>
          <w:noProof/>
        </w:rPr>
        <w:t xml:space="preserve">« terrain » sera proposée </w:t>
      </w:r>
      <w:r>
        <w:rPr>
          <w:noProof/>
        </w:rPr>
        <w:t xml:space="preserve">le vendredi matin (départ salle LéoFerré, </w:t>
      </w:r>
      <w:r w:rsidR="001B761A">
        <w:rPr>
          <w:noProof/>
        </w:rPr>
        <w:t xml:space="preserve">à partir de </w:t>
      </w:r>
      <w:r w:rsidR="001B761A" w:rsidRPr="0010609A">
        <w:rPr>
          <w:noProof/>
        </w:rPr>
        <w:t>9h</w:t>
      </w:r>
      <w:r w:rsidR="00880474" w:rsidRPr="0010609A">
        <w:rPr>
          <w:noProof/>
        </w:rPr>
        <w:t>0</w:t>
      </w:r>
      <w:r w:rsidR="001B761A" w:rsidRPr="0010609A">
        <w:rPr>
          <w:noProof/>
        </w:rPr>
        <w:t>0</w:t>
      </w:r>
      <w:r w:rsidR="001B761A">
        <w:rPr>
          <w:noProof/>
        </w:rPr>
        <w:t>).</w:t>
      </w:r>
      <w:r w:rsidR="00CC6F48">
        <w:rPr>
          <w:noProof/>
        </w:rPr>
        <w:t xml:space="preserve"> Retour vers (</w:t>
      </w:r>
      <w:r w:rsidR="00447916">
        <w:rPr>
          <w:noProof/>
        </w:rPr>
        <w:t xml:space="preserve">ou </w:t>
      </w:r>
      <w:r w:rsidR="00447916" w:rsidRPr="0010609A">
        <w:rPr>
          <w:noProof/>
        </w:rPr>
        <w:t>13h</w:t>
      </w:r>
      <w:r w:rsidR="00632FFA" w:rsidRPr="0010609A">
        <w:rPr>
          <w:noProof/>
        </w:rPr>
        <w:t>00</w:t>
      </w:r>
      <w:r w:rsidR="00447916" w:rsidRPr="0010609A">
        <w:rPr>
          <w:noProof/>
        </w:rPr>
        <w:t xml:space="preserve"> </w:t>
      </w:r>
      <w:r w:rsidR="00CC6F48" w:rsidRPr="0010609A">
        <w:rPr>
          <w:noProof/>
        </w:rPr>
        <w:t>s</w:t>
      </w:r>
      <w:r w:rsidR="00CC6F48">
        <w:rPr>
          <w:noProof/>
        </w:rPr>
        <w:t xml:space="preserve">elon la météo </w:t>
      </w:r>
      <w:r w:rsidR="00447916">
        <w:rPr>
          <w:noProof/>
        </w:rPr>
        <w:t xml:space="preserve">après le </w:t>
      </w:r>
      <w:r w:rsidR="00CC6F48">
        <w:rPr>
          <w:noProof/>
        </w:rPr>
        <w:t>pique-nique sur le terrain).</w:t>
      </w:r>
    </w:p>
    <w:p w14:paraId="3DE97F36" w14:textId="1B1D2547" w:rsidR="001B761A" w:rsidRDefault="001B761A" w:rsidP="0068260A">
      <w:pPr>
        <w:spacing w:after="120"/>
        <w:jc w:val="both"/>
        <w:rPr>
          <w:noProof/>
        </w:rPr>
      </w:pPr>
      <w:r>
        <w:rPr>
          <w:noProof/>
        </w:rPr>
        <w:t>L’après-midi du vendredi à partir de 14h</w:t>
      </w:r>
      <w:r w:rsidR="00880474">
        <w:rPr>
          <w:noProof/>
        </w:rPr>
        <w:t>0</w:t>
      </w:r>
      <w:r>
        <w:rPr>
          <w:noProof/>
        </w:rPr>
        <w:t>0, sera consacrée à l’installation de l’exposition des champignons récoltés</w:t>
      </w:r>
      <w:r w:rsidR="00447916">
        <w:rPr>
          <w:noProof/>
        </w:rPr>
        <w:t>.</w:t>
      </w:r>
    </w:p>
    <w:p w14:paraId="3AA7A3E6" w14:textId="77777777" w:rsidR="007F27E2" w:rsidRDefault="007F27E2" w:rsidP="0068260A">
      <w:pPr>
        <w:spacing w:after="120"/>
        <w:jc w:val="both"/>
        <w:rPr>
          <w:b/>
          <w:bCs/>
          <w:noProof/>
        </w:rPr>
      </w:pPr>
    </w:p>
    <w:p w14:paraId="165273C8" w14:textId="4B87FAA7" w:rsidR="001B761A" w:rsidRPr="001B761A" w:rsidRDefault="001B761A" w:rsidP="0068260A">
      <w:pPr>
        <w:spacing w:after="120"/>
        <w:jc w:val="both"/>
        <w:rPr>
          <w:b/>
          <w:bCs/>
          <w:noProof/>
        </w:rPr>
      </w:pPr>
      <w:r w:rsidRPr="001B761A">
        <w:rPr>
          <w:b/>
          <w:bCs/>
          <w:noProof/>
        </w:rPr>
        <w:lastRenderedPageBreak/>
        <w:t xml:space="preserve">Samedi 8 novembre </w:t>
      </w:r>
    </w:p>
    <w:p w14:paraId="21B791E4" w14:textId="69D7719A" w:rsidR="00447916" w:rsidRDefault="001B761A" w:rsidP="00CC6F48">
      <w:pPr>
        <w:spacing w:after="120"/>
        <w:jc w:val="both"/>
      </w:pPr>
      <w:r>
        <w:t xml:space="preserve">Une sortie sera organisée (pour le « Tout Public et les adhérents), départ à partir de </w:t>
      </w:r>
      <w:r w:rsidRPr="00296F5D">
        <w:t>9</w:t>
      </w:r>
      <w:r w:rsidR="0095185D" w:rsidRPr="00296F5D">
        <w:t>h</w:t>
      </w:r>
      <w:r w:rsidR="00632FFA" w:rsidRPr="00296F5D">
        <w:t>00</w:t>
      </w:r>
      <w:r w:rsidRPr="00296F5D">
        <w:t xml:space="preserve"> </w:t>
      </w:r>
      <w:r>
        <w:t xml:space="preserve">à la salle Léo Ferré (différé pour le Tout Public qu’il faut inscrire). </w:t>
      </w:r>
      <w:r w:rsidR="00CC6F48">
        <w:t xml:space="preserve">Retour </w:t>
      </w:r>
      <w:r w:rsidR="00DB45A8">
        <w:t xml:space="preserve">à partir de </w:t>
      </w:r>
      <w:r w:rsidR="00632FFA" w:rsidRPr="00296F5D">
        <w:t>12h00</w:t>
      </w:r>
      <w:r w:rsidR="00632FFA">
        <w:rPr>
          <w:color w:val="EE0000"/>
        </w:rPr>
        <w:t xml:space="preserve"> </w:t>
      </w:r>
      <w:r w:rsidR="00447916">
        <w:t>pour le groupe « Tout Public », en fonction de la météo pour les autres.</w:t>
      </w:r>
    </w:p>
    <w:p w14:paraId="6DC43D69" w14:textId="066BD5B1" w:rsidR="00CC6F48" w:rsidRDefault="00CC6F48" w:rsidP="00CC6F48">
      <w:pPr>
        <w:spacing w:after="120"/>
        <w:jc w:val="both"/>
        <w:rPr>
          <w:noProof/>
        </w:rPr>
      </w:pPr>
      <w:r>
        <w:rPr>
          <w:noProof/>
        </w:rPr>
        <w:t>L’après-midi du samedi à partir de 14h</w:t>
      </w:r>
      <w:r w:rsidR="0083541A">
        <w:rPr>
          <w:noProof/>
        </w:rPr>
        <w:t>0</w:t>
      </w:r>
      <w:r>
        <w:rPr>
          <w:noProof/>
        </w:rPr>
        <w:t>0, sera consacrée à l’installation de l’exposition des champignons récoltés…</w:t>
      </w:r>
    </w:p>
    <w:p w14:paraId="0E3A1905" w14:textId="18B7D188" w:rsidR="007D1B9C" w:rsidRDefault="007D1B9C" w:rsidP="00CC6F48">
      <w:pPr>
        <w:spacing w:after="120"/>
        <w:jc w:val="both"/>
        <w:rPr>
          <w:noProof/>
        </w:rPr>
      </w:pPr>
      <w:r>
        <w:rPr>
          <w:noProof/>
        </w:rPr>
        <w:t>A partir de 18h, aura lieu l’inauguration suivie du traditionnel apéro organisé par Fabienne</w:t>
      </w:r>
      <w:r w:rsidR="00447916">
        <w:rPr>
          <w:noProof/>
        </w:rPr>
        <w:t xml:space="preserve">, </w:t>
      </w:r>
      <w:r>
        <w:rPr>
          <w:noProof/>
        </w:rPr>
        <w:t>Sylvie et leurs aides…</w:t>
      </w:r>
    </w:p>
    <w:p w14:paraId="667D8D11" w14:textId="162228BF" w:rsidR="007D1B9C" w:rsidRPr="001B761A" w:rsidRDefault="007D1B9C" w:rsidP="007D1B9C">
      <w:pPr>
        <w:spacing w:after="120"/>
        <w:jc w:val="both"/>
        <w:rPr>
          <w:b/>
          <w:bCs/>
          <w:noProof/>
        </w:rPr>
      </w:pPr>
      <w:r>
        <w:rPr>
          <w:b/>
          <w:bCs/>
          <w:noProof/>
        </w:rPr>
        <w:t>Dimanche 9</w:t>
      </w:r>
      <w:r w:rsidRPr="001B761A">
        <w:rPr>
          <w:b/>
          <w:bCs/>
          <w:noProof/>
        </w:rPr>
        <w:t xml:space="preserve"> novembre </w:t>
      </w:r>
    </w:p>
    <w:p w14:paraId="3C1504AF" w14:textId="0658A1BE" w:rsidR="007D1B9C" w:rsidRDefault="007D1B9C" w:rsidP="007D1B9C">
      <w:pPr>
        <w:spacing w:after="120"/>
        <w:jc w:val="both"/>
      </w:pPr>
      <w:r>
        <w:t xml:space="preserve">Une sortie sera organisée (pour les adhérents), départ à partir de </w:t>
      </w:r>
      <w:r w:rsidRPr="00296F5D">
        <w:t>9</w:t>
      </w:r>
      <w:r w:rsidR="00632FFA" w:rsidRPr="00296F5D">
        <w:t>h00</w:t>
      </w:r>
      <w:r w:rsidRPr="00296F5D">
        <w:t xml:space="preserve"> </w:t>
      </w:r>
      <w:r>
        <w:t xml:space="preserve">à la salle Léo Ferré. </w:t>
      </w:r>
    </w:p>
    <w:p w14:paraId="72FEEEE2" w14:textId="0D79545D" w:rsidR="007D1B9C" w:rsidRDefault="007D1B9C" w:rsidP="007D1B9C">
      <w:pPr>
        <w:spacing w:after="120"/>
        <w:jc w:val="both"/>
      </w:pPr>
      <w:r>
        <w:t>François et Patrice organisent un atelier d’initiation pédagogique pour le « Tout Public » et les adhérents qui le souhaitent.</w:t>
      </w:r>
    </w:p>
    <w:p w14:paraId="18646C60" w14:textId="693AE4F3" w:rsidR="007D1B9C" w:rsidRDefault="007D1B9C" w:rsidP="007D1B9C">
      <w:pPr>
        <w:spacing w:after="120"/>
        <w:jc w:val="both"/>
        <w:rPr>
          <w:noProof/>
        </w:rPr>
      </w:pPr>
      <w:r>
        <w:rPr>
          <w:noProof/>
        </w:rPr>
        <w:t xml:space="preserve">L’après-midi du dimanche à partir de </w:t>
      </w:r>
      <w:r w:rsidRPr="00296F5D">
        <w:rPr>
          <w:noProof/>
        </w:rPr>
        <w:t>14h</w:t>
      </w:r>
      <w:r w:rsidR="0083541A" w:rsidRPr="00296F5D">
        <w:rPr>
          <w:noProof/>
        </w:rPr>
        <w:t>0</w:t>
      </w:r>
      <w:r w:rsidRPr="00296F5D">
        <w:rPr>
          <w:noProof/>
        </w:rPr>
        <w:t>0,</w:t>
      </w:r>
      <w:r>
        <w:rPr>
          <w:noProof/>
        </w:rPr>
        <w:t xml:space="preserve"> sera consacrée à </w:t>
      </w:r>
      <w:r w:rsidR="0083541A">
        <w:rPr>
          <w:noProof/>
        </w:rPr>
        <w:t xml:space="preserve">l’identification et </w:t>
      </w:r>
      <w:r>
        <w:rPr>
          <w:noProof/>
        </w:rPr>
        <w:t>l’installation de l’exposition des champignons récoltés…</w:t>
      </w:r>
    </w:p>
    <w:p w14:paraId="09F16561" w14:textId="6B255576" w:rsidR="001B761A" w:rsidRPr="00296F5D" w:rsidRDefault="007D1B9C" w:rsidP="0068260A">
      <w:pPr>
        <w:spacing w:after="120"/>
        <w:jc w:val="both"/>
      </w:pPr>
      <w:proofErr w:type="spellStart"/>
      <w:r>
        <w:t>A</w:t>
      </w:r>
      <w:proofErr w:type="spellEnd"/>
      <w:r>
        <w:t xml:space="preserve"> </w:t>
      </w:r>
      <w:r w:rsidRPr="00296F5D">
        <w:t>17h</w:t>
      </w:r>
      <w:r w:rsidR="00632FFA" w:rsidRPr="00296F5D">
        <w:t>00</w:t>
      </w:r>
      <w:r w:rsidRPr="00296F5D">
        <w:t xml:space="preserve">, </w:t>
      </w:r>
      <w:r>
        <w:t>démontage de l’exposition, ménage</w:t>
      </w:r>
      <w:r w:rsidR="0083541A">
        <w:t xml:space="preserve">, petite collation (restes de </w:t>
      </w:r>
      <w:r w:rsidR="0083541A" w:rsidRPr="00296F5D">
        <w:t>l’</w:t>
      </w:r>
      <w:r w:rsidR="00632FFA" w:rsidRPr="00296F5D">
        <w:t>inauguration</w:t>
      </w:r>
      <w:r w:rsidR="0083541A" w:rsidRPr="00296F5D">
        <w:t>…</w:t>
      </w:r>
      <w:r w:rsidR="00632FFA" w:rsidRPr="00296F5D">
        <w:t>)</w:t>
      </w:r>
    </w:p>
    <w:p w14:paraId="3DC0C6AB" w14:textId="77777777" w:rsidR="006E22C6" w:rsidRDefault="00901F8E" w:rsidP="006E22C6">
      <w:pPr>
        <w:spacing w:after="120"/>
      </w:pPr>
      <w:r w:rsidRPr="00901F8E">
        <w:rPr>
          <w:b/>
          <w:bCs/>
        </w:rPr>
        <w:t>Matériel </w:t>
      </w:r>
      <w:r>
        <w:rPr>
          <w:b/>
          <w:bCs/>
        </w:rPr>
        <w:t xml:space="preserve">à </w:t>
      </w:r>
      <w:r w:rsidR="00A661CA">
        <w:rPr>
          <w:b/>
          <w:bCs/>
        </w:rPr>
        <w:t xml:space="preserve">prendre </w:t>
      </w:r>
      <w:r w:rsidR="00A661CA" w:rsidRPr="00901F8E">
        <w:rPr>
          <w:b/>
          <w:bCs/>
        </w:rPr>
        <w:t>à</w:t>
      </w:r>
      <w:r w:rsidRPr="00901F8E">
        <w:rPr>
          <w:b/>
          <w:bCs/>
        </w:rPr>
        <w:t xml:space="preserve"> </w:t>
      </w:r>
      <w:r>
        <w:t xml:space="preserve">la salle </w:t>
      </w:r>
      <w:r w:rsidR="0083541A">
        <w:t>et l’</w:t>
      </w:r>
      <w:r>
        <w:t>atelier</w:t>
      </w:r>
      <w:r w:rsidR="0083541A">
        <w:t xml:space="preserve"> du dimanche </w:t>
      </w:r>
    </w:p>
    <w:p w14:paraId="7CC33975" w14:textId="09D40D6D" w:rsidR="00901F8E" w:rsidRDefault="00901F8E" w:rsidP="002319F9">
      <w:pPr>
        <w:pStyle w:val="Paragraphedeliste"/>
        <w:numPr>
          <w:ilvl w:val="0"/>
          <w:numId w:val="39"/>
        </w:numPr>
        <w:spacing w:after="120"/>
      </w:pPr>
      <w:r>
        <w:t>Le microscope</w:t>
      </w:r>
    </w:p>
    <w:p w14:paraId="5B89F50E" w14:textId="4CC0F4A0" w:rsidR="00901F8E" w:rsidRDefault="00901F8E" w:rsidP="00B74466">
      <w:pPr>
        <w:pStyle w:val="Paragraphedeliste"/>
        <w:numPr>
          <w:ilvl w:val="0"/>
          <w:numId w:val="39"/>
        </w:numPr>
        <w:spacing w:after="120"/>
      </w:pPr>
      <w:r>
        <w:t>L’écran</w:t>
      </w:r>
    </w:p>
    <w:p w14:paraId="336E060F" w14:textId="224261A2" w:rsidR="00901F8E" w:rsidRDefault="00901F8E" w:rsidP="00B74466">
      <w:pPr>
        <w:pStyle w:val="Paragraphedeliste"/>
        <w:numPr>
          <w:ilvl w:val="0"/>
          <w:numId w:val="39"/>
        </w:numPr>
        <w:spacing w:after="120"/>
      </w:pPr>
      <w:r>
        <w:t>Les réactifs</w:t>
      </w:r>
    </w:p>
    <w:p w14:paraId="299603B0" w14:textId="77777777" w:rsidR="008D5A27" w:rsidRDefault="00901F8E" w:rsidP="00B74466">
      <w:pPr>
        <w:pStyle w:val="Paragraphedeliste"/>
        <w:numPr>
          <w:ilvl w:val="0"/>
          <w:numId w:val="39"/>
        </w:numPr>
        <w:spacing w:after="120"/>
      </w:pPr>
      <w:r>
        <w:t>Les ouvrages mycologiques (surtout les récents) </w:t>
      </w:r>
    </w:p>
    <w:p w14:paraId="5CE9AC8E" w14:textId="77777777" w:rsidR="00AB1188" w:rsidRDefault="00AB1188" w:rsidP="00AB1188">
      <w:pPr>
        <w:pStyle w:val="Paragraphedeliste"/>
        <w:numPr>
          <w:ilvl w:val="0"/>
          <w:numId w:val="39"/>
        </w:numPr>
        <w:spacing w:after="120"/>
      </w:pPr>
      <w:r>
        <w:t xml:space="preserve">Le fichier mycologique + un fichier numérique </w:t>
      </w:r>
    </w:p>
    <w:bookmarkEnd w:id="0"/>
    <w:p w14:paraId="6347306C" w14:textId="7F099DC5" w:rsidR="009F1FF2" w:rsidRPr="009F1FF2" w:rsidRDefault="009F1FF2" w:rsidP="00CD70C9">
      <w:pPr>
        <w:pStyle w:val="Corpsdetexte22"/>
        <w:spacing w:after="0" w:line="240" w:lineRule="auto"/>
        <w:jc w:val="center"/>
        <w:rPr>
          <w:color w:val="auto"/>
          <w:sz w:val="24"/>
          <w:szCs w:val="24"/>
        </w:rPr>
      </w:pPr>
    </w:p>
    <w:p w14:paraId="2ABABE9E" w14:textId="77777777" w:rsidR="0083541A" w:rsidRDefault="0083541A" w:rsidP="00D2418F">
      <w:pPr>
        <w:pStyle w:val="Corpsdetexte22"/>
        <w:spacing w:after="0" w:line="240" w:lineRule="auto"/>
        <w:rPr>
          <w:b/>
          <w:bCs/>
          <w:color w:val="auto"/>
          <w:sz w:val="24"/>
          <w:szCs w:val="24"/>
        </w:rPr>
      </w:pPr>
    </w:p>
    <w:p w14:paraId="7FBB23B5" w14:textId="4AD562B6" w:rsidR="00123B54" w:rsidRDefault="00123B54" w:rsidP="00CD70C9">
      <w:pPr>
        <w:pStyle w:val="Corpsdetexte22"/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noProof/>
          <w:color w:val="auto"/>
          <w:sz w:val="24"/>
          <w:szCs w:val="24"/>
        </w:rPr>
        <w:lastRenderedPageBreak/>
        <w:drawing>
          <wp:inline distT="0" distB="0" distL="0" distR="0" wp14:anchorId="7738C87D" wp14:editId="2757338F">
            <wp:extent cx="5019171" cy="3447914"/>
            <wp:effectExtent l="0" t="0" r="0" b="635"/>
            <wp:docPr id="1354072907" name="Image 11" descr="Une image contenant texte, capture d’écran, Page web, Site web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072907" name="Image 11" descr="Une image contenant texte, capture d’écran, Page web, Site web&#10;&#10;Le contenu généré par l’IA peut êtr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009" cy="344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3B54">
      <w:footerReference w:type="default" r:id="rId12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3654D" w14:textId="77777777" w:rsidR="00C913D0" w:rsidRDefault="00C913D0">
      <w:r>
        <w:separator/>
      </w:r>
    </w:p>
  </w:endnote>
  <w:endnote w:type="continuationSeparator" w:id="0">
    <w:p w14:paraId="37B47A23" w14:textId="77777777" w:rsidR="00C913D0" w:rsidRDefault="00C91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, 'Arial Unicode MS'">
    <w:altName w:val="Calibri"/>
    <w:charset w:val="00"/>
    <w:family w:val="auto"/>
    <w:pitch w:val="variable"/>
  </w:font>
  <w:font w:name="MS Minngs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3833747"/>
      <w:docPartObj>
        <w:docPartGallery w:val="Page Numbers (Bottom of Page)"/>
        <w:docPartUnique/>
      </w:docPartObj>
    </w:sdtPr>
    <w:sdtEndPr/>
    <w:sdtContent>
      <w:p w14:paraId="3878C88C" w14:textId="1A778CFD" w:rsidR="00435BED" w:rsidRPr="00435BED" w:rsidRDefault="007E1618" w:rsidP="00435BED">
        <w:pPr>
          <w:pStyle w:val="Pieddepag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E2E21CF" wp14:editId="5F9F7887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9855200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156804744" name="Rectangle : carré corné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AD3E568" w14:textId="77777777" w:rsidR="007E1618" w:rsidRDefault="007E1618">
                              <w:pPr>
                                <w:jc w:val="center"/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E2E21CF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Rectangle : carré corné 1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" o:allowincell="f" adj="14135" strokecolor="gray" strokeweight=".25pt">
                  <v:textbox>
                    <w:txbxContent>
                      <w:p w14:paraId="2AD3E568" w14:textId="77777777" w:rsidR="007E1618" w:rsidRDefault="007E1618">
                        <w:pPr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35914" w14:textId="77777777" w:rsidR="00C913D0" w:rsidRDefault="00C913D0">
      <w:r>
        <w:rPr>
          <w:color w:val="000000"/>
        </w:rPr>
        <w:separator/>
      </w:r>
    </w:p>
  </w:footnote>
  <w:footnote w:type="continuationSeparator" w:id="0">
    <w:p w14:paraId="5B964AE3" w14:textId="77777777" w:rsidR="00C913D0" w:rsidRDefault="00C91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2DD6"/>
    <w:multiLevelType w:val="hybridMultilevel"/>
    <w:tmpl w:val="1F043C8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CAABB3A">
      <w:start w:val="1"/>
      <w:numFmt w:val="decimal"/>
      <w:lvlText w:val="%2."/>
      <w:lvlJc w:val="left"/>
      <w:pPr>
        <w:ind w:left="1440" w:hanging="360"/>
      </w:pPr>
      <w:rPr>
        <w:rFonts w:hint="default"/>
        <w:spacing w:val="0"/>
        <w:w w:val="33"/>
        <w:kern w:val="0"/>
        <w:position w:val="0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75CD4"/>
    <w:multiLevelType w:val="hybridMultilevel"/>
    <w:tmpl w:val="F0D0DEE4"/>
    <w:lvl w:ilvl="0" w:tplc="6F72C892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93E4911"/>
    <w:multiLevelType w:val="hybridMultilevel"/>
    <w:tmpl w:val="CA8E5588"/>
    <w:lvl w:ilvl="0" w:tplc="9536B100">
      <w:start w:val="1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701DA9"/>
    <w:multiLevelType w:val="hybridMultilevel"/>
    <w:tmpl w:val="03761B06"/>
    <w:lvl w:ilvl="0" w:tplc="E2DCBA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711F6"/>
    <w:multiLevelType w:val="multilevel"/>
    <w:tmpl w:val="043CEB2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–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–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–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–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–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–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–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–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5" w15:restartNumberingAfterBreak="0">
    <w:nsid w:val="1190659A"/>
    <w:multiLevelType w:val="multilevel"/>
    <w:tmpl w:val="440269C6"/>
    <w:styleLink w:val="WW8Num2"/>
    <w:lvl w:ilvl="0">
      <w:numFmt w:val="bullet"/>
      <w:pStyle w:val="lmentsPointsdaction"/>
      <w:lvlText w:val=""/>
      <w:lvlJc w:val="left"/>
      <w:pPr>
        <w:ind w:left="360" w:hanging="360"/>
      </w:pPr>
      <w:rPr>
        <w:rFonts w:ascii="Wingdings" w:hAnsi="Wingdings" w:cs="Wingdings"/>
        <w:color w:val="FF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1981563"/>
    <w:multiLevelType w:val="hybridMultilevel"/>
    <w:tmpl w:val="3496DDF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D00F7"/>
    <w:multiLevelType w:val="multilevel"/>
    <w:tmpl w:val="5BC611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 w15:restartNumberingAfterBreak="0">
    <w:nsid w:val="17467D4F"/>
    <w:multiLevelType w:val="hybridMultilevel"/>
    <w:tmpl w:val="05E476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263FC"/>
    <w:multiLevelType w:val="hybridMultilevel"/>
    <w:tmpl w:val="B7EE969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C61BF"/>
    <w:multiLevelType w:val="hybridMultilevel"/>
    <w:tmpl w:val="0B3AF7CA"/>
    <w:lvl w:ilvl="0" w:tplc="E2DCBA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DB294A"/>
    <w:multiLevelType w:val="hybridMultilevel"/>
    <w:tmpl w:val="15EA377E"/>
    <w:lvl w:ilvl="0" w:tplc="3D08ECD4">
      <w:start w:val="3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F1937D8"/>
    <w:multiLevelType w:val="hybridMultilevel"/>
    <w:tmpl w:val="3670DD54"/>
    <w:lvl w:ilvl="0" w:tplc="2F80D22A">
      <w:start w:val="199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0E94174"/>
    <w:multiLevelType w:val="hybridMultilevel"/>
    <w:tmpl w:val="23FE1826"/>
    <w:lvl w:ilvl="0" w:tplc="DD3CFF3C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94E64"/>
    <w:multiLevelType w:val="hybridMultilevel"/>
    <w:tmpl w:val="426EC64E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FF27ED"/>
    <w:multiLevelType w:val="multilevel"/>
    <w:tmpl w:val="D63C62AA"/>
    <w:lvl w:ilvl="0">
      <w:numFmt w:val="bullet"/>
      <w:lvlText w:val="–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–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–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–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–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–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–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–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–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16" w15:restartNumberingAfterBreak="0">
    <w:nsid w:val="24E511E8"/>
    <w:multiLevelType w:val="hybridMultilevel"/>
    <w:tmpl w:val="1380780C"/>
    <w:lvl w:ilvl="0" w:tplc="040C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B9D551D"/>
    <w:multiLevelType w:val="hybridMultilevel"/>
    <w:tmpl w:val="E026CA2C"/>
    <w:lvl w:ilvl="0" w:tplc="040C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894151"/>
    <w:multiLevelType w:val="hybridMultilevel"/>
    <w:tmpl w:val="A24CD5DE"/>
    <w:lvl w:ilvl="0" w:tplc="9FC24488">
      <w:start w:val="1"/>
      <w:numFmt w:val="bullet"/>
      <w:lvlText w:val="-"/>
      <w:lvlJc w:val="left"/>
      <w:pPr>
        <w:ind w:left="720" w:hanging="360"/>
      </w:pPr>
      <w:rPr>
        <w:rFonts w:ascii="Arial" w:eastAsia="MS Minng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C47C9"/>
    <w:multiLevelType w:val="multilevel"/>
    <w:tmpl w:val="5B98723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326C1C10"/>
    <w:multiLevelType w:val="multilevel"/>
    <w:tmpl w:val="7BFA84BC"/>
    <w:styleLink w:val="WW8Num3"/>
    <w:lvl w:ilvl="0">
      <w:numFmt w:val="bullet"/>
      <w:lvlText w:val="-"/>
      <w:lvlJc w:val="left"/>
      <w:pPr>
        <w:ind w:left="720" w:hanging="360"/>
      </w:pPr>
      <w:rPr>
        <w:rFonts w:ascii="Arial" w:hAnsi="Arial" w:cs="Symbol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2A46E63"/>
    <w:multiLevelType w:val="hybridMultilevel"/>
    <w:tmpl w:val="2E2CA2B2"/>
    <w:lvl w:ilvl="0" w:tplc="040C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2E067A"/>
    <w:multiLevelType w:val="multilevel"/>
    <w:tmpl w:val="51F823E4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  <w:pPr>
        <w:ind w:left="3557" w:hanging="864"/>
      </w:p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3ADE2030"/>
    <w:multiLevelType w:val="hybridMultilevel"/>
    <w:tmpl w:val="708C1AAA"/>
    <w:lvl w:ilvl="0" w:tplc="87287CE2">
      <w:start w:val="6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ED77F50"/>
    <w:multiLevelType w:val="hybridMultilevel"/>
    <w:tmpl w:val="F17E138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915D42"/>
    <w:multiLevelType w:val="multilevel"/>
    <w:tmpl w:val="3E04994E"/>
    <w:lvl w:ilvl="0"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0B06149"/>
    <w:multiLevelType w:val="hybridMultilevel"/>
    <w:tmpl w:val="0D60646E"/>
    <w:lvl w:ilvl="0" w:tplc="23AE21BE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1157D2"/>
    <w:multiLevelType w:val="hybridMultilevel"/>
    <w:tmpl w:val="B24227CE"/>
    <w:lvl w:ilvl="0" w:tplc="040C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090A1B"/>
    <w:multiLevelType w:val="hybridMultilevel"/>
    <w:tmpl w:val="E232446A"/>
    <w:lvl w:ilvl="0" w:tplc="040C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9" w15:restartNumberingAfterBreak="0">
    <w:nsid w:val="464A48A9"/>
    <w:multiLevelType w:val="multilevel"/>
    <w:tmpl w:val="16447516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–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–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–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–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–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–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–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–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30" w15:restartNumberingAfterBreak="0">
    <w:nsid w:val="4EC93BB5"/>
    <w:multiLevelType w:val="hybridMultilevel"/>
    <w:tmpl w:val="675A656E"/>
    <w:lvl w:ilvl="0" w:tplc="901ABE84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3B63F6D"/>
    <w:multiLevelType w:val="multilevel"/>
    <w:tmpl w:val="3544EEB4"/>
    <w:styleLink w:val="WW8Num4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54273246"/>
    <w:multiLevelType w:val="hybridMultilevel"/>
    <w:tmpl w:val="CE3675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pacing w:val="0"/>
        <w:w w:val="33"/>
        <w:kern w:val="0"/>
        <w:position w:val="0"/>
      </w:rPr>
    </w:lvl>
    <w:lvl w:ilvl="1" w:tplc="3E10556E">
      <w:start w:val="1"/>
      <w:numFmt w:val="decimal"/>
      <w:lvlText w:val="%2."/>
      <w:lvlJc w:val="left"/>
      <w:pPr>
        <w:ind w:left="1440" w:hanging="360"/>
      </w:pPr>
      <w:rPr>
        <w:rFonts w:ascii="Comic Sans MS" w:eastAsia="SimSun" w:hAnsi="Comic Sans MS" w:cs="Comic Sans MS"/>
        <w:spacing w:val="0"/>
        <w:w w:val="33"/>
        <w:kern w:val="0"/>
        <w:position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253049"/>
    <w:multiLevelType w:val="multilevel"/>
    <w:tmpl w:val="3E04994E"/>
    <w:lvl w:ilvl="0"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573D0A70"/>
    <w:multiLevelType w:val="hybridMultilevel"/>
    <w:tmpl w:val="3C94729C"/>
    <w:lvl w:ilvl="0" w:tplc="23AE21BE">
      <w:numFmt w:val="bullet"/>
      <w:lvlText w:val=""/>
      <w:lvlJc w:val="left"/>
      <w:pPr>
        <w:ind w:left="1434" w:hanging="360"/>
      </w:pPr>
      <w:rPr>
        <w:rFonts w:ascii="Symbol" w:eastAsiaTheme="minorHAnsi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5" w15:restartNumberingAfterBreak="0">
    <w:nsid w:val="585C7E2A"/>
    <w:multiLevelType w:val="hybridMultilevel"/>
    <w:tmpl w:val="673E11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6506AA"/>
    <w:multiLevelType w:val="hybridMultilevel"/>
    <w:tmpl w:val="B9E64F1A"/>
    <w:lvl w:ilvl="0" w:tplc="3CAABB3A">
      <w:start w:val="1"/>
      <w:numFmt w:val="decimal"/>
      <w:lvlText w:val="%1."/>
      <w:lvlJc w:val="left"/>
      <w:pPr>
        <w:ind w:left="720" w:hanging="360"/>
      </w:pPr>
      <w:rPr>
        <w:rFonts w:hint="default"/>
        <w:spacing w:val="0"/>
        <w:w w:val="33"/>
        <w:kern w:val="0"/>
        <w:position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441AC2"/>
    <w:multiLevelType w:val="hybridMultilevel"/>
    <w:tmpl w:val="431877DE"/>
    <w:lvl w:ilvl="0" w:tplc="237CA324">
      <w:start w:val="1"/>
      <w:numFmt w:val="decimal"/>
      <w:lvlText w:val="%1."/>
      <w:lvlJc w:val="left"/>
      <w:pPr>
        <w:ind w:left="1065" w:hanging="705"/>
      </w:pPr>
      <w:rPr>
        <w:rFonts w:eastAsia="Tahoma" w:hint="default"/>
        <w:color w:val="0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772452"/>
    <w:multiLevelType w:val="hybridMultilevel"/>
    <w:tmpl w:val="8F0AED9C"/>
    <w:lvl w:ilvl="0" w:tplc="42B6B8EA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B04A28"/>
    <w:multiLevelType w:val="hybridMultilevel"/>
    <w:tmpl w:val="2FDEA5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DA341F"/>
    <w:multiLevelType w:val="hybridMultilevel"/>
    <w:tmpl w:val="1640D90C"/>
    <w:lvl w:ilvl="0" w:tplc="77A6AB02">
      <w:start w:val="3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961665"/>
    <w:multiLevelType w:val="multilevel"/>
    <w:tmpl w:val="EF96D712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Symbol" w:hAnsi="Symbol" w:cs="Symbol"/>
        <w:b/>
        <w:bCs/>
        <w:i/>
        <w:iCs/>
        <w:smallCap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78081833"/>
    <w:multiLevelType w:val="hybridMultilevel"/>
    <w:tmpl w:val="CBF2B602"/>
    <w:lvl w:ilvl="0" w:tplc="D046AE42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03185859">
    <w:abstractNumId w:val="22"/>
  </w:num>
  <w:num w:numId="2" w16cid:durableId="741565544">
    <w:abstractNumId w:val="5"/>
  </w:num>
  <w:num w:numId="3" w16cid:durableId="992149519">
    <w:abstractNumId w:val="20"/>
  </w:num>
  <w:num w:numId="4" w16cid:durableId="2057704310">
    <w:abstractNumId w:val="31"/>
  </w:num>
  <w:num w:numId="5" w16cid:durableId="1314481481">
    <w:abstractNumId w:val="41"/>
  </w:num>
  <w:num w:numId="6" w16cid:durableId="2057856228">
    <w:abstractNumId w:val="15"/>
  </w:num>
  <w:num w:numId="7" w16cid:durableId="1095438160">
    <w:abstractNumId w:val="31"/>
  </w:num>
  <w:num w:numId="8" w16cid:durableId="604533931">
    <w:abstractNumId w:val="5"/>
  </w:num>
  <w:num w:numId="9" w16cid:durableId="1412584238">
    <w:abstractNumId w:val="35"/>
  </w:num>
  <w:num w:numId="10" w16cid:durableId="1646281312">
    <w:abstractNumId w:val="17"/>
  </w:num>
  <w:num w:numId="11" w16cid:durableId="2104110905">
    <w:abstractNumId w:val="42"/>
  </w:num>
  <w:num w:numId="12" w16cid:durableId="2016221007">
    <w:abstractNumId w:val="9"/>
  </w:num>
  <w:num w:numId="13" w16cid:durableId="870217589">
    <w:abstractNumId w:val="29"/>
  </w:num>
  <w:num w:numId="14" w16cid:durableId="1214193712">
    <w:abstractNumId w:val="4"/>
  </w:num>
  <w:num w:numId="15" w16cid:durableId="1139961429">
    <w:abstractNumId w:val="41"/>
  </w:num>
  <w:num w:numId="16" w16cid:durableId="183134258">
    <w:abstractNumId w:val="0"/>
  </w:num>
  <w:num w:numId="17" w16cid:durableId="497966048">
    <w:abstractNumId w:val="36"/>
  </w:num>
  <w:num w:numId="18" w16cid:durableId="1598631672">
    <w:abstractNumId w:val="32"/>
  </w:num>
  <w:num w:numId="19" w16cid:durableId="1632201584">
    <w:abstractNumId w:val="33"/>
  </w:num>
  <w:num w:numId="20" w16cid:durableId="1399018265">
    <w:abstractNumId w:val="40"/>
  </w:num>
  <w:num w:numId="21" w16cid:durableId="1393625846">
    <w:abstractNumId w:val="23"/>
  </w:num>
  <w:num w:numId="22" w16cid:durableId="791947546">
    <w:abstractNumId w:val="12"/>
  </w:num>
  <w:num w:numId="23" w16cid:durableId="1514414045">
    <w:abstractNumId w:val="11"/>
  </w:num>
  <w:num w:numId="24" w16cid:durableId="73210041">
    <w:abstractNumId w:val="26"/>
  </w:num>
  <w:num w:numId="25" w16cid:durableId="1895699248">
    <w:abstractNumId w:val="2"/>
  </w:num>
  <w:num w:numId="26" w16cid:durableId="1907455361">
    <w:abstractNumId w:val="25"/>
  </w:num>
  <w:num w:numId="27" w16cid:durableId="1823619221">
    <w:abstractNumId w:val="7"/>
  </w:num>
  <w:num w:numId="28" w16cid:durableId="1159423985">
    <w:abstractNumId w:val="28"/>
  </w:num>
  <w:num w:numId="29" w16cid:durableId="1497499719">
    <w:abstractNumId w:val="24"/>
  </w:num>
  <w:num w:numId="30" w16cid:durableId="1978218930">
    <w:abstractNumId w:val="16"/>
  </w:num>
  <w:num w:numId="31" w16cid:durableId="535195794">
    <w:abstractNumId w:val="13"/>
  </w:num>
  <w:num w:numId="32" w16cid:durableId="1885751544">
    <w:abstractNumId w:val="38"/>
  </w:num>
  <w:num w:numId="33" w16cid:durableId="335767345">
    <w:abstractNumId w:val="21"/>
  </w:num>
  <w:num w:numId="34" w16cid:durableId="263343668">
    <w:abstractNumId w:val="39"/>
  </w:num>
  <w:num w:numId="35" w16cid:durableId="1854491616">
    <w:abstractNumId w:val="8"/>
  </w:num>
  <w:num w:numId="36" w16cid:durableId="1731071165">
    <w:abstractNumId w:val="10"/>
  </w:num>
  <w:num w:numId="37" w16cid:durableId="1742436440">
    <w:abstractNumId w:val="3"/>
  </w:num>
  <w:num w:numId="38" w16cid:durableId="904610847">
    <w:abstractNumId w:val="37"/>
  </w:num>
  <w:num w:numId="39" w16cid:durableId="430854377">
    <w:abstractNumId w:val="18"/>
  </w:num>
  <w:num w:numId="40" w16cid:durableId="990518424">
    <w:abstractNumId w:val="19"/>
  </w:num>
  <w:num w:numId="41" w16cid:durableId="243035328">
    <w:abstractNumId w:val="27"/>
  </w:num>
  <w:num w:numId="42" w16cid:durableId="204561059">
    <w:abstractNumId w:val="14"/>
  </w:num>
  <w:num w:numId="43" w16cid:durableId="714624684">
    <w:abstractNumId w:val="34"/>
  </w:num>
  <w:num w:numId="44" w16cid:durableId="2035109764">
    <w:abstractNumId w:val="30"/>
  </w:num>
  <w:num w:numId="45" w16cid:durableId="188876306">
    <w:abstractNumId w:val="1"/>
  </w:num>
  <w:num w:numId="46" w16cid:durableId="1897740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718"/>
    <w:rsid w:val="00002BAC"/>
    <w:rsid w:val="00003102"/>
    <w:rsid w:val="00003879"/>
    <w:rsid w:val="00003F02"/>
    <w:rsid w:val="000043EF"/>
    <w:rsid w:val="00005A19"/>
    <w:rsid w:val="00005B91"/>
    <w:rsid w:val="00005FE1"/>
    <w:rsid w:val="0001297D"/>
    <w:rsid w:val="00013BB4"/>
    <w:rsid w:val="00014D5F"/>
    <w:rsid w:val="0001635C"/>
    <w:rsid w:val="000202EB"/>
    <w:rsid w:val="00020BC7"/>
    <w:rsid w:val="00022949"/>
    <w:rsid w:val="00024151"/>
    <w:rsid w:val="000243A4"/>
    <w:rsid w:val="0002621F"/>
    <w:rsid w:val="00026941"/>
    <w:rsid w:val="000328DF"/>
    <w:rsid w:val="00032B93"/>
    <w:rsid w:val="00035FA9"/>
    <w:rsid w:val="00042C54"/>
    <w:rsid w:val="0004388B"/>
    <w:rsid w:val="00043CD0"/>
    <w:rsid w:val="000504E5"/>
    <w:rsid w:val="000565C4"/>
    <w:rsid w:val="00056C0E"/>
    <w:rsid w:val="00064783"/>
    <w:rsid w:val="000648B5"/>
    <w:rsid w:val="00064C1B"/>
    <w:rsid w:val="00070CC5"/>
    <w:rsid w:val="000717D1"/>
    <w:rsid w:val="00073237"/>
    <w:rsid w:val="0008563E"/>
    <w:rsid w:val="00085ABF"/>
    <w:rsid w:val="000860D3"/>
    <w:rsid w:val="00087EE8"/>
    <w:rsid w:val="00092C84"/>
    <w:rsid w:val="000942D7"/>
    <w:rsid w:val="0009762A"/>
    <w:rsid w:val="000A46B3"/>
    <w:rsid w:val="000A4EE7"/>
    <w:rsid w:val="000A528B"/>
    <w:rsid w:val="000A7E0D"/>
    <w:rsid w:val="000B020C"/>
    <w:rsid w:val="000B076B"/>
    <w:rsid w:val="000B07F8"/>
    <w:rsid w:val="000B2EFF"/>
    <w:rsid w:val="000B7069"/>
    <w:rsid w:val="000C0642"/>
    <w:rsid w:val="000C09AC"/>
    <w:rsid w:val="000C21C8"/>
    <w:rsid w:val="000C26CA"/>
    <w:rsid w:val="000C3ABD"/>
    <w:rsid w:val="000C53E5"/>
    <w:rsid w:val="000D01F1"/>
    <w:rsid w:val="000D1101"/>
    <w:rsid w:val="000D2CDB"/>
    <w:rsid w:val="000D344B"/>
    <w:rsid w:val="000D62B5"/>
    <w:rsid w:val="000E1741"/>
    <w:rsid w:val="000E6244"/>
    <w:rsid w:val="000E756A"/>
    <w:rsid w:val="000F0A08"/>
    <w:rsid w:val="000F2C0F"/>
    <w:rsid w:val="000F4290"/>
    <w:rsid w:val="000F65DE"/>
    <w:rsid w:val="000F774C"/>
    <w:rsid w:val="00103D53"/>
    <w:rsid w:val="00104294"/>
    <w:rsid w:val="00104FC0"/>
    <w:rsid w:val="0010609A"/>
    <w:rsid w:val="0010668B"/>
    <w:rsid w:val="001108BA"/>
    <w:rsid w:val="001111EE"/>
    <w:rsid w:val="0011551E"/>
    <w:rsid w:val="00115AFB"/>
    <w:rsid w:val="00117203"/>
    <w:rsid w:val="001206AF"/>
    <w:rsid w:val="0012328D"/>
    <w:rsid w:val="00123B54"/>
    <w:rsid w:val="00126385"/>
    <w:rsid w:val="00127EF7"/>
    <w:rsid w:val="00130186"/>
    <w:rsid w:val="00131B6C"/>
    <w:rsid w:val="0013314F"/>
    <w:rsid w:val="00133232"/>
    <w:rsid w:val="00133BAE"/>
    <w:rsid w:val="00134472"/>
    <w:rsid w:val="001369DF"/>
    <w:rsid w:val="001443BB"/>
    <w:rsid w:val="00144792"/>
    <w:rsid w:val="00146C5A"/>
    <w:rsid w:val="00151D49"/>
    <w:rsid w:val="00152AD9"/>
    <w:rsid w:val="00152BC9"/>
    <w:rsid w:val="00153FCA"/>
    <w:rsid w:val="00153FEF"/>
    <w:rsid w:val="00155056"/>
    <w:rsid w:val="00157DA1"/>
    <w:rsid w:val="001618AD"/>
    <w:rsid w:val="001628CA"/>
    <w:rsid w:val="00162DAC"/>
    <w:rsid w:val="00163CA3"/>
    <w:rsid w:val="00172156"/>
    <w:rsid w:val="00173E22"/>
    <w:rsid w:val="00175E0C"/>
    <w:rsid w:val="00180AE8"/>
    <w:rsid w:val="00184CA6"/>
    <w:rsid w:val="00186A71"/>
    <w:rsid w:val="00197F01"/>
    <w:rsid w:val="001A0A76"/>
    <w:rsid w:val="001A22F3"/>
    <w:rsid w:val="001A3555"/>
    <w:rsid w:val="001A39F3"/>
    <w:rsid w:val="001A3B19"/>
    <w:rsid w:val="001A46B1"/>
    <w:rsid w:val="001A4FBE"/>
    <w:rsid w:val="001A5929"/>
    <w:rsid w:val="001A649E"/>
    <w:rsid w:val="001A6AA8"/>
    <w:rsid w:val="001B11FA"/>
    <w:rsid w:val="001B2A16"/>
    <w:rsid w:val="001B761A"/>
    <w:rsid w:val="001C056E"/>
    <w:rsid w:val="001C2729"/>
    <w:rsid w:val="001C51E7"/>
    <w:rsid w:val="001C6A68"/>
    <w:rsid w:val="001C6AB7"/>
    <w:rsid w:val="001C6C6F"/>
    <w:rsid w:val="001D0F41"/>
    <w:rsid w:val="001D30E8"/>
    <w:rsid w:val="001D47C6"/>
    <w:rsid w:val="001D4F69"/>
    <w:rsid w:val="001D6760"/>
    <w:rsid w:val="001D6EB5"/>
    <w:rsid w:val="001D7696"/>
    <w:rsid w:val="001E09C5"/>
    <w:rsid w:val="001E2136"/>
    <w:rsid w:val="001E422F"/>
    <w:rsid w:val="001E44D1"/>
    <w:rsid w:val="001E4814"/>
    <w:rsid w:val="001E5965"/>
    <w:rsid w:val="001E674E"/>
    <w:rsid w:val="001F017B"/>
    <w:rsid w:val="001F624B"/>
    <w:rsid w:val="00200FBA"/>
    <w:rsid w:val="00202EC2"/>
    <w:rsid w:val="0020706A"/>
    <w:rsid w:val="002117E0"/>
    <w:rsid w:val="00213B72"/>
    <w:rsid w:val="002154DF"/>
    <w:rsid w:val="002164CE"/>
    <w:rsid w:val="00216748"/>
    <w:rsid w:val="002173D8"/>
    <w:rsid w:val="00220874"/>
    <w:rsid w:val="00222A53"/>
    <w:rsid w:val="002231BF"/>
    <w:rsid w:val="00224A5C"/>
    <w:rsid w:val="00227C6D"/>
    <w:rsid w:val="0023543D"/>
    <w:rsid w:val="0023577A"/>
    <w:rsid w:val="00236346"/>
    <w:rsid w:val="00236DDC"/>
    <w:rsid w:val="00242128"/>
    <w:rsid w:val="00244445"/>
    <w:rsid w:val="00245E27"/>
    <w:rsid w:val="002476D7"/>
    <w:rsid w:val="00251C46"/>
    <w:rsid w:val="0025399C"/>
    <w:rsid w:val="00253AFF"/>
    <w:rsid w:val="00253B60"/>
    <w:rsid w:val="00253C8B"/>
    <w:rsid w:val="00264F7F"/>
    <w:rsid w:val="00265CF8"/>
    <w:rsid w:val="00273401"/>
    <w:rsid w:val="00281D54"/>
    <w:rsid w:val="0028353C"/>
    <w:rsid w:val="00287B77"/>
    <w:rsid w:val="002922C2"/>
    <w:rsid w:val="00296F5D"/>
    <w:rsid w:val="002A28A9"/>
    <w:rsid w:val="002A2F46"/>
    <w:rsid w:val="002A3879"/>
    <w:rsid w:val="002A78AD"/>
    <w:rsid w:val="002B2330"/>
    <w:rsid w:val="002B385C"/>
    <w:rsid w:val="002B38F6"/>
    <w:rsid w:val="002B4EC9"/>
    <w:rsid w:val="002B583F"/>
    <w:rsid w:val="002B699F"/>
    <w:rsid w:val="002B7AD4"/>
    <w:rsid w:val="002C1FCA"/>
    <w:rsid w:val="002C3869"/>
    <w:rsid w:val="002C7F4F"/>
    <w:rsid w:val="002D0214"/>
    <w:rsid w:val="002D0DE4"/>
    <w:rsid w:val="002D0FDE"/>
    <w:rsid w:val="002D5488"/>
    <w:rsid w:val="002D7BD1"/>
    <w:rsid w:val="002E0CB7"/>
    <w:rsid w:val="002E0EAE"/>
    <w:rsid w:val="002E3852"/>
    <w:rsid w:val="002E4DE4"/>
    <w:rsid w:val="002E745B"/>
    <w:rsid w:val="002F4641"/>
    <w:rsid w:val="002F67A4"/>
    <w:rsid w:val="002F70B2"/>
    <w:rsid w:val="00300262"/>
    <w:rsid w:val="00302FD7"/>
    <w:rsid w:val="0030408A"/>
    <w:rsid w:val="00304D77"/>
    <w:rsid w:val="003050B4"/>
    <w:rsid w:val="003077B1"/>
    <w:rsid w:val="00307843"/>
    <w:rsid w:val="003133AB"/>
    <w:rsid w:val="003168CA"/>
    <w:rsid w:val="003220F7"/>
    <w:rsid w:val="0032298A"/>
    <w:rsid w:val="00323176"/>
    <w:rsid w:val="00325337"/>
    <w:rsid w:val="003301F3"/>
    <w:rsid w:val="003302E4"/>
    <w:rsid w:val="00331C27"/>
    <w:rsid w:val="00332440"/>
    <w:rsid w:val="00334739"/>
    <w:rsid w:val="00334BF4"/>
    <w:rsid w:val="003350DF"/>
    <w:rsid w:val="00335FAF"/>
    <w:rsid w:val="0033727C"/>
    <w:rsid w:val="00340257"/>
    <w:rsid w:val="00344C89"/>
    <w:rsid w:val="00345BF4"/>
    <w:rsid w:val="00345F25"/>
    <w:rsid w:val="00346DC7"/>
    <w:rsid w:val="00347281"/>
    <w:rsid w:val="00347BAA"/>
    <w:rsid w:val="0035020C"/>
    <w:rsid w:val="003539E0"/>
    <w:rsid w:val="00355155"/>
    <w:rsid w:val="0035729C"/>
    <w:rsid w:val="0036061B"/>
    <w:rsid w:val="003610A0"/>
    <w:rsid w:val="003624D8"/>
    <w:rsid w:val="00363AB9"/>
    <w:rsid w:val="00372C03"/>
    <w:rsid w:val="003831F8"/>
    <w:rsid w:val="00384060"/>
    <w:rsid w:val="003841BF"/>
    <w:rsid w:val="00385D25"/>
    <w:rsid w:val="0038787D"/>
    <w:rsid w:val="00393402"/>
    <w:rsid w:val="0039340E"/>
    <w:rsid w:val="0039495C"/>
    <w:rsid w:val="00395CC8"/>
    <w:rsid w:val="00396AE9"/>
    <w:rsid w:val="00396DE7"/>
    <w:rsid w:val="003A0298"/>
    <w:rsid w:val="003A19DC"/>
    <w:rsid w:val="003A2313"/>
    <w:rsid w:val="003A3A43"/>
    <w:rsid w:val="003A6037"/>
    <w:rsid w:val="003A6882"/>
    <w:rsid w:val="003B17E9"/>
    <w:rsid w:val="003B21CA"/>
    <w:rsid w:val="003B2C10"/>
    <w:rsid w:val="003B4C9F"/>
    <w:rsid w:val="003B6330"/>
    <w:rsid w:val="003C1D9E"/>
    <w:rsid w:val="003C4C8C"/>
    <w:rsid w:val="003C5951"/>
    <w:rsid w:val="003C5A10"/>
    <w:rsid w:val="003C62D5"/>
    <w:rsid w:val="003C7238"/>
    <w:rsid w:val="003D1023"/>
    <w:rsid w:val="003D1669"/>
    <w:rsid w:val="003D3311"/>
    <w:rsid w:val="003D3A56"/>
    <w:rsid w:val="003D4485"/>
    <w:rsid w:val="003E033B"/>
    <w:rsid w:val="003E06FC"/>
    <w:rsid w:val="003E114F"/>
    <w:rsid w:val="003E338D"/>
    <w:rsid w:val="003E5404"/>
    <w:rsid w:val="003E5405"/>
    <w:rsid w:val="003F0BD1"/>
    <w:rsid w:val="003F1761"/>
    <w:rsid w:val="003F2E6D"/>
    <w:rsid w:val="003F3A6B"/>
    <w:rsid w:val="003F7094"/>
    <w:rsid w:val="00400393"/>
    <w:rsid w:val="00400785"/>
    <w:rsid w:val="004017E3"/>
    <w:rsid w:val="00401E6B"/>
    <w:rsid w:val="00401FD4"/>
    <w:rsid w:val="00402091"/>
    <w:rsid w:val="004038CD"/>
    <w:rsid w:val="00404529"/>
    <w:rsid w:val="00404D8B"/>
    <w:rsid w:val="00411508"/>
    <w:rsid w:val="00411886"/>
    <w:rsid w:val="00411B74"/>
    <w:rsid w:val="00411E9B"/>
    <w:rsid w:val="0041237C"/>
    <w:rsid w:val="004153DE"/>
    <w:rsid w:val="004166FD"/>
    <w:rsid w:val="00417FF0"/>
    <w:rsid w:val="00421AEC"/>
    <w:rsid w:val="00421D3D"/>
    <w:rsid w:val="00427B53"/>
    <w:rsid w:val="0043144F"/>
    <w:rsid w:val="00432DE0"/>
    <w:rsid w:val="00432F88"/>
    <w:rsid w:val="0043516B"/>
    <w:rsid w:val="00435BED"/>
    <w:rsid w:val="004378BB"/>
    <w:rsid w:val="00437A5E"/>
    <w:rsid w:val="0044093B"/>
    <w:rsid w:val="00441198"/>
    <w:rsid w:val="004414C6"/>
    <w:rsid w:val="0044174C"/>
    <w:rsid w:val="004435AC"/>
    <w:rsid w:val="004453AC"/>
    <w:rsid w:val="00446A30"/>
    <w:rsid w:val="00447916"/>
    <w:rsid w:val="0045159E"/>
    <w:rsid w:val="00453F47"/>
    <w:rsid w:val="00456E5A"/>
    <w:rsid w:val="0046122D"/>
    <w:rsid w:val="004623BA"/>
    <w:rsid w:val="00463AD1"/>
    <w:rsid w:val="00466FBF"/>
    <w:rsid w:val="0047029B"/>
    <w:rsid w:val="004717F5"/>
    <w:rsid w:val="004723D0"/>
    <w:rsid w:val="004758D3"/>
    <w:rsid w:val="004770C7"/>
    <w:rsid w:val="004820F9"/>
    <w:rsid w:val="00484969"/>
    <w:rsid w:val="004863D2"/>
    <w:rsid w:val="00486FE9"/>
    <w:rsid w:val="004872E7"/>
    <w:rsid w:val="004908F5"/>
    <w:rsid w:val="004930B3"/>
    <w:rsid w:val="00493E20"/>
    <w:rsid w:val="004947E0"/>
    <w:rsid w:val="00494CFB"/>
    <w:rsid w:val="00496EB0"/>
    <w:rsid w:val="004A2603"/>
    <w:rsid w:val="004A2919"/>
    <w:rsid w:val="004A2BF2"/>
    <w:rsid w:val="004A6914"/>
    <w:rsid w:val="004A7953"/>
    <w:rsid w:val="004B2227"/>
    <w:rsid w:val="004B2AC3"/>
    <w:rsid w:val="004B2C78"/>
    <w:rsid w:val="004B2DE4"/>
    <w:rsid w:val="004B339B"/>
    <w:rsid w:val="004B7E60"/>
    <w:rsid w:val="004B7FBC"/>
    <w:rsid w:val="004C00CE"/>
    <w:rsid w:val="004C6480"/>
    <w:rsid w:val="004D4E92"/>
    <w:rsid w:val="004D7E29"/>
    <w:rsid w:val="004E1B8C"/>
    <w:rsid w:val="004E1D07"/>
    <w:rsid w:val="004E2DAE"/>
    <w:rsid w:val="004E3E30"/>
    <w:rsid w:val="004E59EE"/>
    <w:rsid w:val="004E5A48"/>
    <w:rsid w:val="004F0F77"/>
    <w:rsid w:val="004F2AFF"/>
    <w:rsid w:val="004F359F"/>
    <w:rsid w:val="004F6FA7"/>
    <w:rsid w:val="004F7995"/>
    <w:rsid w:val="00502420"/>
    <w:rsid w:val="00515857"/>
    <w:rsid w:val="00522467"/>
    <w:rsid w:val="00522DC4"/>
    <w:rsid w:val="00522E31"/>
    <w:rsid w:val="00524838"/>
    <w:rsid w:val="005258C8"/>
    <w:rsid w:val="005311F7"/>
    <w:rsid w:val="00531842"/>
    <w:rsid w:val="00532274"/>
    <w:rsid w:val="0053230B"/>
    <w:rsid w:val="00532529"/>
    <w:rsid w:val="005330EA"/>
    <w:rsid w:val="00533D8B"/>
    <w:rsid w:val="00534F31"/>
    <w:rsid w:val="0053634C"/>
    <w:rsid w:val="005365EA"/>
    <w:rsid w:val="00537D0D"/>
    <w:rsid w:val="00537DA3"/>
    <w:rsid w:val="00540D1C"/>
    <w:rsid w:val="0054281D"/>
    <w:rsid w:val="0054283D"/>
    <w:rsid w:val="0054289C"/>
    <w:rsid w:val="00543714"/>
    <w:rsid w:val="00544222"/>
    <w:rsid w:val="00544848"/>
    <w:rsid w:val="005473CE"/>
    <w:rsid w:val="00547F7F"/>
    <w:rsid w:val="00550E12"/>
    <w:rsid w:val="0055118B"/>
    <w:rsid w:val="00553938"/>
    <w:rsid w:val="0055439E"/>
    <w:rsid w:val="0056326A"/>
    <w:rsid w:val="00565129"/>
    <w:rsid w:val="005673F4"/>
    <w:rsid w:val="00572EA5"/>
    <w:rsid w:val="00574F2F"/>
    <w:rsid w:val="00575039"/>
    <w:rsid w:val="0057675F"/>
    <w:rsid w:val="005800E9"/>
    <w:rsid w:val="00582DAC"/>
    <w:rsid w:val="00592061"/>
    <w:rsid w:val="005922B1"/>
    <w:rsid w:val="005939D2"/>
    <w:rsid w:val="00593E5E"/>
    <w:rsid w:val="00594A0F"/>
    <w:rsid w:val="00595666"/>
    <w:rsid w:val="005A147F"/>
    <w:rsid w:val="005A1893"/>
    <w:rsid w:val="005A1C10"/>
    <w:rsid w:val="005A3456"/>
    <w:rsid w:val="005A3DB9"/>
    <w:rsid w:val="005B772A"/>
    <w:rsid w:val="005B7B50"/>
    <w:rsid w:val="005C0C42"/>
    <w:rsid w:val="005C35C4"/>
    <w:rsid w:val="005C52C8"/>
    <w:rsid w:val="005C62F1"/>
    <w:rsid w:val="005C785D"/>
    <w:rsid w:val="005D0D89"/>
    <w:rsid w:val="005D34D8"/>
    <w:rsid w:val="005D76A0"/>
    <w:rsid w:val="005E3E92"/>
    <w:rsid w:val="005E3FBB"/>
    <w:rsid w:val="005E5016"/>
    <w:rsid w:val="005E57A1"/>
    <w:rsid w:val="005E71C5"/>
    <w:rsid w:val="005E7D07"/>
    <w:rsid w:val="005F12AB"/>
    <w:rsid w:val="005F2DA2"/>
    <w:rsid w:val="005F7EAD"/>
    <w:rsid w:val="00601F1C"/>
    <w:rsid w:val="00604639"/>
    <w:rsid w:val="00604BE8"/>
    <w:rsid w:val="006058B1"/>
    <w:rsid w:val="006073B5"/>
    <w:rsid w:val="0061513B"/>
    <w:rsid w:val="00616C9D"/>
    <w:rsid w:val="006174C6"/>
    <w:rsid w:val="00617DB4"/>
    <w:rsid w:val="00620240"/>
    <w:rsid w:val="0062153B"/>
    <w:rsid w:val="00622A3D"/>
    <w:rsid w:val="00623570"/>
    <w:rsid w:val="00624194"/>
    <w:rsid w:val="006245C9"/>
    <w:rsid w:val="00624F57"/>
    <w:rsid w:val="00626641"/>
    <w:rsid w:val="006312B2"/>
    <w:rsid w:val="00631D6D"/>
    <w:rsid w:val="00631E1B"/>
    <w:rsid w:val="00632927"/>
    <w:rsid w:val="00632FFA"/>
    <w:rsid w:val="0063624B"/>
    <w:rsid w:val="00636FC2"/>
    <w:rsid w:val="00642641"/>
    <w:rsid w:val="00646398"/>
    <w:rsid w:val="006469DC"/>
    <w:rsid w:val="00646A27"/>
    <w:rsid w:val="00646F33"/>
    <w:rsid w:val="00647A5E"/>
    <w:rsid w:val="00651402"/>
    <w:rsid w:val="006514FB"/>
    <w:rsid w:val="006517E6"/>
    <w:rsid w:val="00651EAF"/>
    <w:rsid w:val="00654DEA"/>
    <w:rsid w:val="006562D0"/>
    <w:rsid w:val="006563D4"/>
    <w:rsid w:val="00656FC5"/>
    <w:rsid w:val="00663156"/>
    <w:rsid w:val="00665459"/>
    <w:rsid w:val="00667711"/>
    <w:rsid w:val="00671999"/>
    <w:rsid w:val="00673F7D"/>
    <w:rsid w:val="00680866"/>
    <w:rsid w:val="00681574"/>
    <w:rsid w:val="00681B4D"/>
    <w:rsid w:val="0068255B"/>
    <w:rsid w:val="0068260A"/>
    <w:rsid w:val="00682A16"/>
    <w:rsid w:val="00684BDE"/>
    <w:rsid w:val="00686CD4"/>
    <w:rsid w:val="006909B4"/>
    <w:rsid w:val="00690D5D"/>
    <w:rsid w:val="006927F8"/>
    <w:rsid w:val="00693217"/>
    <w:rsid w:val="006933F5"/>
    <w:rsid w:val="006958AD"/>
    <w:rsid w:val="00696C53"/>
    <w:rsid w:val="006A6AAA"/>
    <w:rsid w:val="006A71D3"/>
    <w:rsid w:val="006B1670"/>
    <w:rsid w:val="006B481A"/>
    <w:rsid w:val="006B7636"/>
    <w:rsid w:val="006B76D7"/>
    <w:rsid w:val="006C08FB"/>
    <w:rsid w:val="006C1861"/>
    <w:rsid w:val="006C31CF"/>
    <w:rsid w:val="006D1711"/>
    <w:rsid w:val="006D5F47"/>
    <w:rsid w:val="006D7733"/>
    <w:rsid w:val="006E10FF"/>
    <w:rsid w:val="006E22C6"/>
    <w:rsid w:val="006E3AB3"/>
    <w:rsid w:val="006E53E3"/>
    <w:rsid w:val="006E5B75"/>
    <w:rsid w:val="006F3437"/>
    <w:rsid w:val="006F5AC1"/>
    <w:rsid w:val="006F71BF"/>
    <w:rsid w:val="006F7FA1"/>
    <w:rsid w:val="007015E2"/>
    <w:rsid w:val="0070175A"/>
    <w:rsid w:val="00702016"/>
    <w:rsid w:val="00702C3B"/>
    <w:rsid w:val="00703295"/>
    <w:rsid w:val="00703730"/>
    <w:rsid w:val="00704057"/>
    <w:rsid w:val="00704607"/>
    <w:rsid w:val="007049AE"/>
    <w:rsid w:val="00705529"/>
    <w:rsid w:val="00706515"/>
    <w:rsid w:val="007067B8"/>
    <w:rsid w:val="00706AC3"/>
    <w:rsid w:val="00716915"/>
    <w:rsid w:val="00716DB7"/>
    <w:rsid w:val="00724E53"/>
    <w:rsid w:val="007259FA"/>
    <w:rsid w:val="00730C3D"/>
    <w:rsid w:val="00731781"/>
    <w:rsid w:val="00733CFA"/>
    <w:rsid w:val="0073634B"/>
    <w:rsid w:val="00736985"/>
    <w:rsid w:val="00742401"/>
    <w:rsid w:val="00743BCA"/>
    <w:rsid w:val="0074420E"/>
    <w:rsid w:val="00747898"/>
    <w:rsid w:val="00752316"/>
    <w:rsid w:val="00752E97"/>
    <w:rsid w:val="00753403"/>
    <w:rsid w:val="00754E49"/>
    <w:rsid w:val="00754E89"/>
    <w:rsid w:val="00755845"/>
    <w:rsid w:val="00760756"/>
    <w:rsid w:val="007638CE"/>
    <w:rsid w:val="0076530F"/>
    <w:rsid w:val="00766984"/>
    <w:rsid w:val="00770FD2"/>
    <w:rsid w:val="00772B36"/>
    <w:rsid w:val="00772F59"/>
    <w:rsid w:val="00774A24"/>
    <w:rsid w:val="007765BD"/>
    <w:rsid w:val="00776C69"/>
    <w:rsid w:val="00777088"/>
    <w:rsid w:val="00780CF0"/>
    <w:rsid w:val="00781732"/>
    <w:rsid w:val="00783130"/>
    <w:rsid w:val="00783146"/>
    <w:rsid w:val="00783361"/>
    <w:rsid w:val="0078474D"/>
    <w:rsid w:val="00784A5E"/>
    <w:rsid w:val="00785533"/>
    <w:rsid w:val="00785842"/>
    <w:rsid w:val="0078784F"/>
    <w:rsid w:val="00791EE6"/>
    <w:rsid w:val="00795B7D"/>
    <w:rsid w:val="0079609F"/>
    <w:rsid w:val="00797F57"/>
    <w:rsid w:val="007A1B3F"/>
    <w:rsid w:val="007A1EB6"/>
    <w:rsid w:val="007A2230"/>
    <w:rsid w:val="007A227D"/>
    <w:rsid w:val="007A4D42"/>
    <w:rsid w:val="007A76A7"/>
    <w:rsid w:val="007B1551"/>
    <w:rsid w:val="007B367F"/>
    <w:rsid w:val="007B560D"/>
    <w:rsid w:val="007C0CDC"/>
    <w:rsid w:val="007C39FE"/>
    <w:rsid w:val="007C5AC8"/>
    <w:rsid w:val="007C5D6A"/>
    <w:rsid w:val="007D1B9C"/>
    <w:rsid w:val="007D4E26"/>
    <w:rsid w:val="007D6C12"/>
    <w:rsid w:val="007E1618"/>
    <w:rsid w:val="007E258C"/>
    <w:rsid w:val="007E5C8E"/>
    <w:rsid w:val="007E7709"/>
    <w:rsid w:val="007E7E47"/>
    <w:rsid w:val="007F12F6"/>
    <w:rsid w:val="007F196E"/>
    <w:rsid w:val="007F27E2"/>
    <w:rsid w:val="007F2BC1"/>
    <w:rsid w:val="007F34FC"/>
    <w:rsid w:val="007F4132"/>
    <w:rsid w:val="008014C5"/>
    <w:rsid w:val="00805ADE"/>
    <w:rsid w:val="008063C3"/>
    <w:rsid w:val="0080739D"/>
    <w:rsid w:val="00807EC9"/>
    <w:rsid w:val="00811D20"/>
    <w:rsid w:val="00812596"/>
    <w:rsid w:val="00814718"/>
    <w:rsid w:val="00814A94"/>
    <w:rsid w:val="00817275"/>
    <w:rsid w:val="008173CC"/>
    <w:rsid w:val="008207D5"/>
    <w:rsid w:val="0082309F"/>
    <w:rsid w:val="00824A50"/>
    <w:rsid w:val="008256A3"/>
    <w:rsid w:val="00826F34"/>
    <w:rsid w:val="00827344"/>
    <w:rsid w:val="00830649"/>
    <w:rsid w:val="008330BA"/>
    <w:rsid w:val="00833BB9"/>
    <w:rsid w:val="0083541A"/>
    <w:rsid w:val="00835FCB"/>
    <w:rsid w:val="00836284"/>
    <w:rsid w:val="0083695C"/>
    <w:rsid w:val="0084530A"/>
    <w:rsid w:val="008545E8"/>
    <w:rsid w:val="00856AE0"/>
    <w:rsid w:val="00863B80"/>
    <w:rsid w:val="00864A0E"/>
    <w:rsid w:val="00865262"/>
    <w:rsid w:val="00865279"/>
    <w:rsid w:val="008679F1"/>
    <w:rsid w:val="00867F16"/>
    <w:rsid w:val="00870B4D"/>
    <w:rsid w:val="00872F6C"/>
    <w:rsid w:val="0087400F"/>
    <w:rsid w:val="00877339"/>
    <w:rsid w:val="008803E3"/>
    <w:rsid w:val="00880474"/>
    <w:rsid w:val="008838CE"/>
    <w:rsid w:val="00883AB7"/>
    <w:rsid w:val="00884ADA"/>
    <w:rsid w:val="008913AD"/>
    <w:rsid w:val="00892458"/>
    <w:rsid w:val="00893835"/>
    <w:rsid w:val="00893D07"/>
    <w:rsid w:val="008A2B39"/>
    <w:rsid w:val="008A3D92"/>
    <w:rsid w:val="008A50C4"/>
    <w:rsid w:val="008A6917"/>
    <w:rsid w:val="008B06AA"/>
    <w:rsid w:val="008B3EB2"/>
    <w:rsid w:val="008B407D"/>
    <w:rsid w:val="008B7B5E"/>
    <w:rsid w:val="008C1354"/>
    <w:rsid w:val="008C1F19"/>
    <w:rsid w:val="008C4218"/>
    <w:rsid w:val="008C551F"/>
    <w:rsid w:val="008D0A1B"/>
    <w:rsid w:val="008D37F0"/>
    <w:rsid w:val="008D3C2B"/>
    <w:rsid w:val="008D5A27"/>
    <w:rsid w:val="008E2B2F"/>
    <w:rsid w:val="008F08B1"/>
    <w:rsid w:val="008F1AA8"/>
    <w:rsid w:val="008F2D0B"/>
    <w:rsid w:val="008F309B"/>
    <w:rsid w:val="008F30F8"/>
    <w:rsid w:val="008F563D"/>
    <w:rsid w:val="008F69F5"/>
    <w:rsid w:val="008F74DC"/>
    <w:rsid w:val="00901063"/>
    <w:rsid w:val="00901EA8"/>
    <w:rsid w:val="00901F8E"/>
    <w:rsid w:val="0090455B"/>
    <w:rsid w:val="00905003"/>
    <w:rsid w:val="009079C2"/>
    <w:rsid w:val="00907ACC"/>
    <w:rsid w:val="00910992"/>
    <w:rsid w:val="0091121B"/>
    <w:rsid w:val="00911F5A"/>
    <w:rsid w:val="00917D54"/>
    <w:rsid w:val="009232EE"/>
    <w:rsid w:val="009279D6"/>
    <w:rsid w:val="00930B13"/>
    <w:rsid w:val="00930CDC"/>
    <w:rsid w:val="00931980"/>
    <w:rsid w:val="00932F6D"/>
    <w:rsid w:val="00935D52"/>
    <w:rsid w:val="009362B1"/>
    <w:rsid w:val="00936F56"/>
    <w:rsid w:val="00937230"/>
    <w:rsid w:val="0093729E"/>
    <w:rsid w:val="00937CF2"/>
    <w:rsid w:val="00944B43"/>
    <w:rsid w:val="00950E0E"/>
    <w:rsid w:val="0095185D"/>
    <w:rsid w:val="00954345"/>
    <w:rsid w:val="00954C5E"/>
    <w:rsid w:val="0095735E"/>
    <w:rsid w:val="009573C7"/>
    <w:rsid w:val="009627F3"/>
    <w:rsid w:val="0096354B"/>
    <w:rsid w:val="0096418F"/>
    <w:rsid w:val="00964E93"/>
    <w:rsid w:val="00964EBA"/>
    <w:rsid w:val="00966689"/>
    <w:rsid w:val="00970851"/>
    <w:rsid w:val="00972A20"/>
    <w:rsid w:val="00972E4F"/>
    <w:rsid w:val="00974526"/>
    <w:rsid w:val="00974E82"/>
    <w:rsid w:val="00976D87"/>
    <w:rsid w:val="00977CA0"/>
    <w:rsid w:val="00980AF2"/>
    <w:rsid w:val="0098153E"/>
    <w:rsid w:val="0098550E"/>
    <w:rsid w:val="00985E5D"/>
    <w:rsid w:val="00987DB3"/>
    <w:rsid w:val="009920A0"/>
    <w:rsid w:val="00992A72"/>
    <w:rsid w:val="00996A19"/>
    <w:rsid w:val="00997001"/>
    <w:rsid w:val="009A01F5"/>
    <w:rsid w:val="009A2C45"/>
    <w:rsid w:val="009A3845"/>
    <w:rsid w:val="009A6834"/>
    <w:rsid w:val="009B08BC"/>
    <w:rsid w:val="009B3F6D"/>
    <w:rsid w:val="009B48AB"/>
    <w:rsid w:val="009B4CB6"/>
    <w:rsid w:val="009B77C3"/>
    <w:rsid w:val="009C0CA0"/>
    <w:rsid w:val="009C1702"/>
    <w:rsid w:val="009C6968"/>
    <w:rsid w:val="009D2120"/>
    <w:rsid w:val="009E2B50"/>
    <w:rsid w:val="009E5F47"/>
    <w:rsid w:val="009F1D11"/>
    <w:rsid w:val="009F1FF2"/>
    <w:rsid w:val="009F411C"/>
    <w:rsid w:val="009F6E8F"/>
    <w:rsid w:val="009F7044"/>
    <w:rsid w:val="009F7E3F"/>
    <w:rsid w:val="00A00C14"/>
    <w:rsid w:val="00A0100B"/>
    <w:rsid w:val="00A02257"/>
    <w:rsid w:val="00A02848"/>
    <w:rsid w:val="00A04D1C"/>
    <w:rsid w:val="00A05165"/>
    <w:rsid w:val="00A06381"/>
    <w:rsid w:val="00A07563"/>
    <w:rsid w:val="00A12A6A"/>
    <w:rsid w:val="00A1480A"/>
    <w:rsid w:val="00A1508B"/>
    <w:rsid w:val="00A177D1"/>
    <w:rsid w:val="00A226F0"/>
    <w:rsid w:val="00A270AF"/>
    <w:rsid w:val="00A31186"/>
    <w:rsid w:val="00A31BBA"/>
    <w:rsid w:val="00A31FDF"/>
    <w:rsid w:val="00A344D9"/>
    <w:rsid w:val="00A34589"/>
    <w:rsid w:val="00A41517"/>
    <w:rsid w:val="00A4344B"/>
    <w:rsid w:val="00A45E25"/>
    <w:rsid w:val="00A501E1"/>
    <w:rsid w:val="00A502B1"/>
    <w:rsid w:val="00A509FA"/>
    <w:rsid w:val="00A50F89"/>
    <w:rsid w:val="00A525FB"/>
    <w:rsid w:val="00A54F01"/>
    <w:rsid w:val="00A56738"/>
    <w:rsid w:val="00A60886"/>
    <w:rsid w:val="00A61BBC"/>
    <w:rsid w:val="00A626BB"/>
    <w:rsid w:val="00A64AFE"/>
    <w:rsid w:val="00A65FB7"/>
    <w:rsid w:val="00A661CA"/>
    <w:rsid w:val="00A671E5"/>
    <w:rsid w:val="00A6729E"/>
    <w:rsid w:val="00A67C23"/>
    <w:rsid w:val="00A70B40"/>
    <w:rsid w:val="00A727F3"/>
    <w:rsid w:val="00A73D87"/>
    <w:rsid w:val="00A75882"/>
    <w:rsid w:val="00A80875"/>
    <w:rsid w:val="00A83906"/>
    <w:rsid w:val="00A90492"/>
    <w:rsid w:val="00A92DF4"/>
    <w:rsid w:val="00A951A5"/>
    <w:rsid w:val="00A955D7"/>
    <w:rsid w:val="00A95F68"/>
    <w:rsid w:val="00AA0FA6"/>
    <w:rsid w:val="00AA26C2"/>
    <w:rsid w:val="00AA4139"/>
    <w:rsid w:val="00AA74A3"/>
    <w:rsid w:val="00AB0FA7"/>
    <w:rsid w:val="00AB1188"/>
    <w:rsid w:val="00AB289E"/>
    <w:rsid w:val="00AB3AB6"/>
    <w:rsid w:val="00AB596F"/>
    <w:rsid w:val="00AC1AF6"/>
    <w:rsid w:val="00AC5128"/>
    <w:rsid w:val="00AD15DB"/>
    <w:rsid w:val="00AD49B8"/>
    <w:rsid w:val="00AD5172"/>
    <w:rsid w:val="00AD5C62"/>
    <w:rsid w:val="00AE0E3C"/>
    <w:rsid w:val="00AE141A"/>
    <w:rsid w:val="00AE143A"/>
    <w:rsid w:val="00AE1625"/>
    <w:rsid w:val="00AE2949"/>
    <w:rsid w:val="00AE5029"/>
    <w:rsid w:val="00AE599A"/>
    <w:rsid w:val="00AE6F36"/>
    <w:rsid w:val="00AE797A"/>
    <w:rsid w:val="00AF0E3E"/>
    <w:rsid w:val="00AF355E"/>
    <w:rsid w:val="00AF7DA2"/>
    <w:rsid w:val="00B011A2"/>
    <w:rsid w:val="00B024ED"/>
    <w:rsid w:val="00B037EA"/>
    <w:rsid w:val="00B03CF7"/>
    <w:rsid w:val="00B065A8"/>
    <w:rsid w:val="00B144DA"/>
    <w:rsid w:val="00B1562F"/>
    <w:rsid w:val="00B1673B"/>
    <w:rsid w:val="00B20AA8"/>
    <w:rsid w:val="00B2450C"/>
    <w:rsid w:val="00B2573F"/>
    <w:rsid w:val="00B30E5E"/>
    <w:rsid w:val="00B3111A"/>
    <w:rsid w:val="00B32A8D"/>
    <w:rsid w:val="00B342C3"/>
    <w:rsid w:val="00B43B38"/>
    <w:rsid w:val="00B53196"/>
    <w:rsid w:val="00B539DF"/>
    <w:rsid w:val="00B54663"/>
    <w:rsid w:val="00B54976"/>
    <w:rsid w:val="00B54F30"/>
    <w:rsid w:val="00B559B1"/>
    <w:rsid w:val="00B56A8C"/>
    <w:rsid w:val="00B57FAB"/>
    <w:rsid w:val="00B61BB3"/>
    <w:rsid w:val="00B65615"/>
    <w:rsid w:val="00B673FF"/>
    <w:rsid w:val="00B71B02"/>
    <w:rsid w:val="00B72521"/>
    <w:rsid w:val="00B72F26"/>
    <w:rsid w:val="00B74466"/>
    <w:rsid w:val="00B77E8C"/>
    <w:rsid w:val="00B81021"/>
    <w:rsid w:val="00B817A4"/>
    <w:rsid w:val="00B81E96"/>
    <w:rsid w:val="00B8242A"/>
    <w:rsid w:val="00B835D1"/>
    <w:rsid w:val="00B850B4"/>
    <w:rsid w:val="00B85BCB"/>
    <w:rsid w:val="00B86135"/>
    <w:rsid w:val="00B874B8"/>
    <w:rsid w:val="00B90235"/>
    <w:rsid w:val="00B906D5"/>
    <w:rsid w:val="00B91695"/>
    <w:rsid w:val="00B92AD9"/>
    <w:rsid w:val="00B95C16"/>
    <w:rsid w:val="00BA025A"/>
    <w:rsid w:val="00BA67D9"/>
    <w:rsid w:val="00BB21C6"/>
    <w:rsid w:val="00BB3652"/>
    <w:rsid w:val="00BB649C"/>
    <w:rsid w:val="00BB6538"/>
    <w:rsid w:val="00BC170A"/>
    <w:rsid w:val="00BC3375"/>
    <w:rsid w:val="00BC363A"/>
    <w:rsid w:val="00BC48A4"/>
    <w:rsid w:val="00BC4B77"/>
    <w:rsid w:val="00BC4CD5"/>
    <w:rsid w:val="00BC5666"/>
    <w:rsid w:val="00BC6FAC"/>
    <w:rsid w:val="00BD3DE4"/>
    <w:rsid w:val="00BD609D"/>
    <w:rsid w:val="00BE0FB8"/>
    <w:rsid w:val="00BE2374"/>
    <w:rsid w:val="00BE484B"/>
    <w:rsid w:val="00BE4DEC"/>
    <w:rsid w:val="00BE4F24"/>
    <w:rsid w:val="00BE5975"/>
    <w:rsid w:val="00BE795D"/>
    <w:rsid w:val="00BE7ECD"/>
    <w:rsid w:val="00BF124D"/>
    <w:rsid w:val="00BF2C70"/>
    <w:rsid w:val="00BF2D39"/>
    <w:rsid w:val="00BF2D6A"/>
    <w:rsid w:val="00BF3C63"/>
    <w:rsid w:val="00BF48F5"/>
    <w:rsid w:val="00BF6911"/>
    <w:rsid w:val="00BF7E07"/>
    <w:rsid w:val="00C02DB3"/>
    <w:rsid w:val="00C04B61"/>
    <w:rsid w:val="00C052F0"/>
    <w:rsid w:val="00C05C47"/>
    <w:rsid w:val="00C12B80"/>
    <w:rsid w:val="00C161CE"/>
    <w:rsid w:val="00C218A4"/>
    <w:rsid w:val="00C24030"/>
    <w:rsid w:val="00C309B7"/>
    <w:rsid w:val="00C31569"/>
    <w:rsid w:val="00C33D5A"/>
    <w:rsid w:val="00C35124"/>
    <w:rsid w:val="00C36635"/>
    <w:rsid w:val="00C4077B"/>
    <w:rsid w:val="00C41D95"/>
    <w:rsid w:val="00C436D7"/>
    <w:rsid w:val="00C43878"/>
    <w:rsid w:val="00C43DA4"/>
    <w:rsid w:val="00C46E9B"/>
    <w:rsid w:val="00C53A97"/>
    <w:rsid w:val="00C561E9"/>
    <w:rsid w:val="00C609AB"/>
    <w:rsid w:val="00C60D3A"/>
    <w:rsid w:val="00C60D99"/>
    <w:rsid w:val="00C62972"/>
    <w:rsid w:val="00C63268"/>
    <w:rsid w:val="00C636B9"/>
    <w:rsid w:val="00C66AE8"/>
    <w:rsid w:val="00C67016"/>
    <w:rsid w:val="00C7074C"/>
    <w:rsid w:val="00C73426"/>
    <w:rsid w:val="00C734FB"/>
    <w:rsid w:val="00C76203"/>
    <w:rsid w:val="00C76EAE"/>
    <w:rsid w:val="00C778B0"/>
    <w:rsid w:val="00C8162C"/>
    <w:rsid w:val="00C82D04"/>
    <w:rsid w:val="00C832EE"/>
    <w:rsid w:val="00C83D05"/>
    <w:rsid w:val="00C84F16"/>
    <w:rsid w:val="00C866B8"/>
    <w:rsid w:val="00C873E0"/>
    <w:rsid w:val="00C90FCE"/>
    <w:rsid w:val="00C913D0"/>
    <w:rsid w:val="00C917CB"/>
    <w:rsid w:val="00C928BD"/>
    <w:rsid w:val="00C92C63"/>
    <w:rsid w:val="00C96D85"/>
    <w:rsid w:val="00CA02EF"/>
    <w:rsid w:val="00CA0533"/>
    <w:rsid w:val="00CA19AE"/>
    <w:rsid w:val="00CA308D"/>
    <w:rsid w:val="00CA4A5E"/>
    <w:rsid w:val="00CB61AC"/>
    <w:rsid w:val="00CB7626"/>
    <w:rsid w:val="00CC15ED"/>
    <w:rsid w:val="00CC46B4"/>
    <w:rsid w:val="00CC5FFA"/>
    <w:rsid w:val="00CC66D3"/>
    <w:rsid w:val="00CC6F48"/>
    <w:rsid w:val="00CC7CE6"/>
    <w:rsid w:val="00CD0D17"/>
    <w:rsid w:val="00CD417B"/>
    <w:rsid w:val="00CD70C9"/>
    <w:rsid w:val="00CE2AF3"/>
    <w:rsid w:val="00CE35E2"/>
    <w:rsid w:val="00CE6006"/>
    <w:rsid w:val="00CE645F"/>
    <w:rsid w:val="00CF0145"/>
    <w:rsid w:val="00CF1869"/>
    <w:rsid w:val="00CF2979"/>
    <w:rsid w:val="00CF5383"/>
    <w:rsid w:val="00CF5815"/>
    <w:rsid w:val="00CF77BF"/>
    <w:rsid w:val="00D03286"/>
    <w:rsid w:val="00D05801"/>
    <w:rsid w:val="00D0763A"/>
    <w:rsid w:val="00D125AD"/>
    <w:rsid w:val="00D12968"/>
    <w:rsid w:val="00D12B09"/>
    <w:rsid w:val="00D13F25"/>
    <w:rsid w:val="00D14A1E"/>
    <w:rsid w:val="00D2208B"/>
    <w:rsid w:val="00D226FD"/>
    <w:rsid w:val="00D22C78"/>
    <w:rsid w:val="00D2418F"/>
    <w:rsid w:val="00D24D4E"/>
    <w:rsid w:val="00D25248"/>
    <w:rsid w:val="00D32D85"/>
    <w:rsid w:val="00D349D6"/>
    <w:rsid w:val="00D37005"/>
    <w:rsid w:val="00D37B80"/>
    <w:rsid w:val="00D47691"/>
    <w:rsid w:val="00D47AA7"/>
    <w:rsid w:val="00D50E95"/>
    <w:rsid w:val="00D52425"/>
    <w:rsid w:val="00D5340E"/>
    <w:rsid w:val="00D54DBC"/>
    <w:rsid w:val="00D6103D"/>
    <w:rsid w:val="00D625FC"/>
    <w:rsid w:val="00D629DD"/>
    <w:rsid w:val="00D63457"/>
    <w:rsid w:val="00D66958"/>
    <w:rsid w:val="00D7315B"/>
    <w:rsid w:val="00D750A1"/>
    <w:rsid w:val="00D75859"/>
    <w:rsid w:val="00D80ED7"/>
    <w:rsid w:val="00D80F20"/>
    <w:rsid w:val="00D80F25"/>
    <w:rsid w:val="00D81011"/>
    <w:rsid w:val="00D81076"/>
    <w:rsid w:val="00D812D3"/>
    <w:rsid w:val="00D83397"/>
    <w:rsid w:val="00D9035B"/>
    <w:rsid w:val="00D9228B"/>
    <w:rsid w:val="00D943CE"/>
    <w:rsid w:val="00D9490E"/>
    <w:rsid w:val="00D97DB4"/>
    <w:rsid w:val="00DA0E22"/>
    <w:rsid w:val="00DA1280"/>
    <w:rsid w:val="00DA4B68"/>
    <w:rsid w:val="00DB1058"/>
    <w:rsid w:val="00DB1C1B"/>
    <w:rsid w:val="00DB2732"/>
    <w:rsid w:val="00DB45A8"/>
    <w:rsid w:val="00DB47C8"/>
    <w:rsid w:val="00DB4FFF"/>
    <w:rsid w:val="00DB5C24"/>
    <w:rsid w:val="00DB5D2D"/>
    <w:rsid w:val="00DB7028"/>
    <w:rsid w:val="00DC1819"/>
    <w:rsid w:val="00DC3E74"/>
    <w:rsid w:val="00DC4745"/>
    <w:rsid w:val="00DC6FF6"/>
    <w:rsid w:val="00DD093C"/>
    <w:rsid w:val="00DD1D82"/>
    <w:rsid w:val="00DD5CCB"/>
    <w:rsid w:val="00DE02AA"/>
    <w:rsid w:val="00DE410E"/>
    <w:rsid w:val="00DE4D05"/>
    <w:rsid w:val="00DE559E"/>
    <w:rsid w:val="00DE56B0"/>
    <w:rsid w:val="00DF0C01"/>
    <w:rsid w:val="00DF1AC4"/>
    <w:rsid w:val="00DF3016"/>
    <w:rsid w:val="00DF55AD"/>
    <w:rsid w:val="00E02922"/>
    <w:rsid w:val="00E030DC"/>
    <w:rsid w:val="00E03B67"/>
    <w:rsid w:val="00E04F24"/>
    <w:rsid w:val="00E1677B"/>
    <w:rsid w:val="00E16F8C"/>
    <w:rsid w:val="00E17884"/>
    <w:rsid w:val="00E23E9C"/>
    <w:rsid w:val="00E23F33"/>
    <w:rsid w:val="00E23FA5"/>
    <w:rsid w:val="00E25E94"/>
    <w:rsid w:val="00E263B6"/>
    <w:rsid w:val="00E306F7"/>
    <w:rsid w:val="00E31C89"/>
    <w:rsid w:val="00E328DE"/>
    <w:rsid w:val="00E32C60"/>
    <w:rsid w:val="00E332B0"/>
    <w:rsid w:val="00E358C3"/>
    <w:rsid w:val="00E41BDA"/>
    <w:rsid w:val="00E4283B"/>
    <w:rsid w:val="00E42A33"/>
    <w:rsid w:val="00E437F1"/>
    <w:rsid w:val="00E462BE"/>
    <w:rsid w:val="00E507A9"/>
    <w:rsid w:val="00E50FEB"/>
    <w:rsid w:val="00E51BC5"/>
    <w:rsid w:val="00E52DD4"/>
    <w:rsid w:val="00E536DE"/>
    <w:rsid w:val="00E558A8"/>
    <w:rsid w:val="00E57B65"/>
    <w:rsid w:val="00E62057"/>
    <w:rsid w:val="00E628F8"/>
    <w:rsid w:val="00E64577"/>
    <w:rsid w:val="00E66D89"/>
    <w:rsid w:val="00E67F79"/>
    <w:rsid w:val="00E70097"/>
    <w:rsid w:val="00E7089B"/>
    <w:rsid w:val="00E711E5"/>
    <w:rsid w:val="00E71B19"/>
    <w:rsid w:val="00E71E6D"/>
    <w:rsid w:val="00E73DFD"/>
    <w:rsid w:val="00E75B84"/>
    <w:rsid w:val="00E828A7"/>
    <w:rsid w:val="00E843EA"/>
    <w:rsid w:val="00E85072"/>
    <w:rsid w:val="00E865B7"/>
    <w:rsid w:val="00E8682C"/>
    <w:rsid w:val="00E8730E"/>
    <w:rsid w:val="00E91DDC"/>
    <w:rsid w:val="00E92EFA"/>
    <w:rsid w:val="00E92F34"/>
    <w:rsid w:val="00E9318D"/>
    <w:rsid w:val="00E93D84"/>
    <w:rsid w:val="00E94957"/>
    <w:rsid w:val="00E94ACC"/>
    <w:rsid w:val="00E9559E"/>
    <w:rsid w:val="00E95B61"/>
    <w:rsid w:val="00E97506"/>
    <w:rsid w:val="00EA470B"/>
    <w:rsid w:val="00EA7584"/>
    <w:rsid w:val="00EB7B53"/>
    <w:rsid w:val="00EC057B"/>
    <w:rsid w:val="00EC108A"/>
    <w:rsid w:val="00EC1C6E"/>
    <w:rsid w:val="00ED182C"/>
    <w:rsid w:val="00ED4ABB"/>
    <w:rsid w:val="00ED5159"/>
    <w:rsid w:val="00ED5DCE"/>
    <w:rsid w:val="00EE548D"/>
    <w:rsid w:val="00EE6E7A"/>
    <w:rsid w:val="00EF04AC"/>
    <w:rsid w:val="00EF1B77"/>
    <w:rsid w:val="00EF5440"/>
    <w:rsid w:val="00EF5F9B"/>
    <w:rsid w:val="00F0165A"/>
    <w:rsid w:val="00F01C9E"/>
    <w:rsid w:val="00F04984"/>
    <w:rsid w:val="00F062F8"/>
    <w:rsid w:val="00F0643B"/>
    <w:rsid w:val="00F10079"/>
    <w:rsid w:val="00F106FF"/>
    <w:rsid w:val="00F16BFF"/>
    <w:rsid w:val="00F172AB"/>
    <w:rsid w:val="00F21979"/>
    <w:rsid w:val="00F2377C"/>
    <w:rsid w:val="00F23A99"/>
    <w:rsid w:val="00F25EEE"/>
    <w:rsid w:val="00F417DD"/>
    <w:rsid w:val="00F41C38"/>
    <w:rsid w:val="00F455CB"/>
    <w:rsid w:val="00F51EB7"/>
    <w:rsid w:val="00F552D0"/>
    <w:rsid w:val="00F553A9"/>
    <w:rsid w:val="00F55FE6"/>
    <w:rsid w:val="00F5680A"/>
    <w:rsid w:val="00F60B81"/>
    <w:rsid w:val="00F6127C"/>
    <w:rsid w:val="00F62E70"/>
    <w:rsid w:val="00F636B7"/>
    <w:rsid w:val="00F64DC3"/>
    <w:rsid w:val="00F65B8C"/>
    <w:rsid w:val="00F71EBB"/>
    <w:rsid w:val="00F72B36"/>
    <w:rsid w:val="00F74399"/>
    <w:rsid w:val="00F74B5E"/>
    <w:rsid w:val="00F76BA5"/>
    <w:rsid w:val="00F80725"/>
    <w:rsid w:val="00F812F1"/>
    <w:rsid w:val="00F8193E"/>
    <w:rsid w:val="00F83019"/>
    <w:rsid w:val="00F843A4"/>
    <w:rsid w:val="00F9366C"/>
    <w:rsid w:val="00F93D89"/>
    <w:rsid w:val="00F95EC0"/>
    <w:rsid w:val="00F96A4C"/>
    <w:rsid w:val="00F97F2A"/>
    <w:rsid w:val="00FA0400"/>
    <w:rsid w:val="00FA19F5"/>
    <w:rsid w:val="00FA4A38"/>
    <w:rsid w:val="00FA7696"/>
    <w:rsid w:val="00FB09BA"/>
    <w:rsid w:val="00FB0D6B"/>
    <w:rsid w:val="00FB23E1"/>
    <w:rsid w:val="00FB29A8"/>
    <w:rsid w:val="00FB58D3"/>
    <w:rsid w:val="00FB6019"/>
    <w:rsid w:val="00FB775B"/>
    <w:rsid w:val="00FB782B"/>
    <w:rsid w:val="00FC2C86"/>
    <w:rsid w:val="00FC3911"/>
    <w:rsid w:val="00FC61CF"/>
    <w:rsid w:val="00FD6DF8"/>
    <w:rsid w:val="00FD7AB6"/>
    <w:rsid w:val="00FE6D02"/>
    <w:rsid w:val="00FE6D3D"/>
    <w:rsid w:val="00FE7C61"/>
    <w:rsid w:val="00FE7E9E"/>
    <w:rsid w:val="00FF1285"/>
    <w:rsid w:val="00FF1B78"/>
    <w:rsid w:val="00FF3020"/>
    <w:rsid w:val="00FF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598FA"/>
  <w15:docId w15:val="{900F20C3-0E81-4F0D-8ED8-D82126CC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E22"/>
    <w:rPr>
      <w:rFonts w:ascii="Arial" w:eastAsia="MS Minngs" w:hAnsi="Arial" w:cs="Times New Roman"/>
      <w:sz w:val="24"/>
      <w:szCs w:val="24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szCs w:val="21"/>
    </w:rPr>
  </w:style>
  <w:style w:type="paragraph" w:styleId="Titre4">
    <w:name w:val="heading 4"/>
    <w:basedOn w:val="Standard"/>
    <w:next w:val="Standard"/>
    <w:uiPriority w:val="9"/>
    <w:semiHidden/>
    <w:unhideWhenUsed/>
    <w:qFormat/>
    <w:pPr>
      <w:keepNext/>
      <w:widowControl w:val="0"/>
      <w:snapToGrid w:val="0"/>
      <w:outlineLvl w:val="3"/>
    </w:pPr>
    <w:rPr>
      <w:rFonts w:eastAsia="SimSun, 宋体"/>
      <w:b/>
      <w:bCs/>
      <w:color w:val="FF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120"/>
    </w:pPr>
    <w:rPr>
      <w:rFonts w:ascii="Times New Roman" w:eastAsia="SimSun, 宋体" w:hAnsi="Times New Roman" w:cs="Times New Roman"/>
    </w:r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itre2">
    <w:name w:val="Titre2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itre1">
    <w:name w:val="Titre1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Lgende1">
    <w:name w:val="Légende1"/>
    <w:basedOn w:val="Standard"/>
    <w:pPr>
      <w:suppressLineNumbers/>
      <w:spacing w:before="120" w:after="120"/>
    </w:pPr>
    <w:rPr>
      <w:rFonts w:cs="Mangal"/>
      <w:i/>
      <w:iCs/>
    </w:rPr>
  </w:style>
  <w:style w:type="paragraph" w:styleId="Sous-titre">
    <w:name w:val="Subtitle"/>
    <w:basedOn w:val="Titre1"/>
    <w:next w:val="Textbody"/>
    <w:uiPriority w:val="11"/>
    <w:qFormat/>
    <w:pPr>
      <w:jc w:val="center"/>
    </w:pPr>
    <w:rPr>
      <w:i/>
      <w:iCs/>
    </w:rPr>
  </w:style>
  <w:style w:type="paragraph" w:customStyle="1" w:styleId="Default">
    <w:name w:val="Default"/>
    <w:basedOn w:val="Standard"/>
    <w:pPr>
      <w:widowControl w:val="0"/>
      <w:autoSpaceDE w:val="0"/>
    </w:pPr>
    <w:rPr>
      <w:rFonts w:ascii="Garamond" w:eastAsia="Garamond" w:hAnsi="Garamond" w:cs="Garamond"/>
      <w:color w:val="000000"/>
    </w:rPr>
  </w:style>
  <w:style w:type="paragraph" w:customStyle="1" w:styleId="Retraitcorpsdetexte21">
    <w:name w:val="Retrait corps de texte 21"/>
    <w:basedOn w:val="Standard"/>
    <w:pPr>
      <w:widowControl w:val="0"/>
      <w:spacing w:before="57"/>
      <w:ind w:left="737"/>
    </w:pPr>
    <w:rPr>
      <w:rFonts w:eastAsia="SimSun, 宋体"/>
    </w:rPr>
  </w:style>
  <w:style w:type="paragraph" w:customStyle="1" w:styleId="lmentsPointsdaction">
    <w:name w:val="Éléments Points d'action"/>
    <w:basedOn w:val="Standard"/>
    <w:pPr>
      <w:widowControl w:val="0"/>
      <w:numPr>
        <w:numId w:val="2"/>
      </w:numPr>
      <w:tabs>
        <w:tab w:val="left" w:pos="3960"/>
      </w:tabs>
      <w:spacing w:before="60" w:after="60"/>
    </w:pPr>
    <w:rPr>
      <w:rFonts w:eastAsia="SimSun, 宋体"/>
      <w:sz w:val="19"/>
      <w:szCs w:val="19"/>
      <w:lang w:val="en-US"/>
    </w:rPr>
  </w:style>
  <w:style w:type="paragraph" w:customStyle="1" w:styleId="TableContents">
    <w:name w:val="Table Contents"/>
    <w:basedOn w:val="Standard"/>
    <w:pPr>
      <w:widowControl w:val="0"/>
      <w:suppressLineNumbers/>
    </w:pPr>
    <w:rPr>
      <w:rFonts w:ascii="Times New Roman" w:eastAsia="SimSun, 宋体" w:hAnsi="Times New Roman" w:cs="Times New Roma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Commentaire1">
    <w:name w:val="Commentaire1"/>
    <w:basedOn w:val="Standard"/>
    <w:rPr>
      <w:sz w:val="20"/>
      <w:szCs w:val="20"/>
    </w:rPr>
  </w:style>
  <w:style w:type="paragraph" w:styleId="Objetducommentaire">
    <w:name w:val="annotation subject"/>
    <w:basedOn w:val="Commentaire1"/>
    <w:next w:val="Commentaire1"/>
    <w:rPr>
      <w:b/>
      <w:bCs/>
    </w:rPr>
  </w:style>
  <w:style w:type="paragraph" w:styleId="Textedebulles">
    <w:name w:val="Balloon Text"/>
    <w:basedOn w:val="Standard"/>
    <w:rPr>
      <w:rFonts w:ascii="Segoe UI" w:hAnsi="Segoe UI" w:cs="Segoe UI"/>
      <w:sz w:val="18"/>
      <w:szCs w:val="18"/>
    </w:rPr>
  </w:style>
  <w:style w:type="paragraph" w:styleId="En-tte">
    <w:name w:val="header"/>
    <w:basedOn w:val="Standard"/>
    <w:pPr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Corpsdetexte22">
    <w:name w:val="Corps de texte 22"/>
    <w:basedOn w:val="Standard"/>
    <w:pPr>
      <w:spacing w:after="120" w:line="200" w:lineRule="atLeast"/>
      <w:jc w:val="both"/>
    </w:pPr>
    <w:rPr>
      <w:rFonts w:eastAsia="Arial"/>
      <w:color w:val="000000"/>
      <w:sz w:val="22"/>
      <w:szCs w:val="22"/>
    </w:rPr>
  </w:style>
  <w:style w:type="paragraph" w:customStyle="1" w:styleId="Corpsdetexte31">
    <w:name w:val="Corps de texte 31"/>
    <w:basedOn w:val="Standard"/>
    <w:pPr>
      <w:spacing w:after="120" w:line="200" w:lineRule="atLeast"/>
      <w:jc w:val="both"/>
    </w:pPr>
    <w:rPr>
      <w:rFonts w:eastAsia="Arial"/>
      <w:b/>
      <w:bCs/>
      <w:color w:val="FF0000"/>
      <w:sz w:val="40"/>
      <w:szCs w:val="22"/>
    </w:rPr>
  </w:style>
  <w:style w:type="paragraph" w:customStyle="1" w:styleId="Corpsdetexte21">
    <w:name w:val="Corps de texte 21"/>
    <w:basedOn w:val="Standard"/>
    <w:pPr>
      <w:spacing w:after="120" w:line="200" w:lineRule="atLeast"/>
      <w:jc w:val="both"/>
    </w:pPr>
    <w:rPr>
      <w:rFonts w:eastAsia="Arial"/>
      <w:color w:val="000000"/>
      <w:sz w:val="22"/>
      <w:szCs w:val="22"/>
    </w:rPr>
  </w:style>
  <w:style w:type="paragraph" w:customStyle="1" w:styleId="WW-Standard">
    <w:name w:val="WW-Standard"/>
    <w:pPr>
      <w:suppressAutoHyphens/>
      <w:autoSpaceDN w:val="0"/>
      <w:textAlignment w:val="baseline"/>
    </w:pPr>
    <w:rPr>
      <w:rFonts w:ascii="Arial" w:eastAsia="Arial" w:hAnsi="Arial" w:cs="Arial"/>
      <w:kern w:val="3"/>
      <w:sz w:val="22"/>
      <w:szCs w:val="22"/>
      <w:lang w:eastAsia="zh-CN" w:bidi="fr-FR"/>
    </w:rPr>
  </w:style>
  <w:style w:type="paragraph" w:styleId="Paragraphedeliste">
    <w:name w:val="List Paragraph"/>
    <w:basedOn w:val="Standard"/>
    <w:uiPriority w:val="34"/>
    <w:qFormat/>
    <w:pPr>
      <w:ind w:left="708"/>
    </w:pPr>
  </w:style>
  <w:style w:type="paragraph" w:styleId="Commentaire">
    <w:name w:val="annotation text"/>
    <w:basedOn w:val="Standard"/>
    <w:rPr>
      <w:sz w:val="20"/>
      <w:szCs w:val="20"/>
    </w:rPr>
  </w:style>
  <w:style w:type="character" w:customStyle="1" w:styleId="WW8Num2z0">
    <w:name w:val="WW8Num2z0"/>
    <w:rPr>
      <w:rFonts w:ascii="Wingdings" w:hAnsi="Wingdings" w:cs="Wingdings"/>
      <w:color w:val="FF0000"/>
    </w:rPr>
  </w:style>
  <w:style w:type="character" w:customStyle="1" w:styleId="WW8Num3z0">
    <w:name w:val="WW8Num3z0"/>
    <w:rPr>
      <w:rFonts w:ascii="Symbol" w:hAnsi="Symbol" w:cs="Symbol"/>
      <w:color w:val="000000"/>
      <w:sz w:val="24"/>
      <w:szCs w:val="24"/>
    </w:rPr>
  </w:style>
  <w:style w:type="character" w:customStyle="1" w:styleId="WW8Num4z0">
    <w:name w:val="WW8Num4z0"/>
    <w:rPr>
      <w:rFonts w:ascii="Symbol" w:hAnsi="Symbol" w:cs="Times New Roman"/>
      <w:color w:val="000000"/>
      <w:sz w:val="22"/>
      <w:szCs w:val="22"/>
    </w:rPr>
  </w:style>
  <w:style w:type="character" w:customStyle="1" w:styleId="WW8Num5z0">
    <w:name w:val="WW8Num5z0"/>
    <w:rPr>
      <w:rFonts w:ascii="Symbol" w:hAnsi="Symbol" w:cs="Symbol"/>
      <w:b/>
      <w:bCs/>
      <w:i/>
      <w:iCs/>
      <w:smallCaps/>
      <w:color w:val="000000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8Num6z0">
    <w:name w:val="WW8Num6z0"/>
    <w:rPr>
      <w:rFonts w:ascii="Arial" w:eastAsia="Garamond" w:hAnsi="Arial" w:cs="Arial"/>
      <w:b/>
      <w:bCs/>
      <w:i/>
      <w:iCs/>
      <w:smallCaps/>
      <w:color w:val="000000"/>
      <w:sz w:val="24"/>
      <w:szCs w:val="24"/>
    </w:rPr>
  </w:style>
  <w:style w:type="character" w:customStyle="1" w:styleId="WW8Num6z1">
    <w:name w:val="WW8Num6z1"/>
    <w:rPr>
      <w:rFonts w:ascii="Symbol" w:hAnsi="Symbol" w:cs="OpenSymbol, 'Arial Unicode MS'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0">
    <w:name w:val="WW8Num7z0"/>
    <w:rPr>
      <w:rFonts w:ascii="Symbol" w:eastAsia="Arial" w:hAnsi="Symbol" w:cs="Arial"/>
      <w:b/>
      <w:bCs/>
      <w:color w:val="000000"/>
      <w:position w:val="0"/>
      <w:sz w:val="24"/>
      <w:szCs w:val="24"/>
      <w:vertAlign w:val="baseline"/>
    </w:rPr>
  </w:style>
  <w:style w:type="character" w:customStyle="1" w:styleId="WW8Num7z1">
    <w:name w:val="WW8Num7z1"/>
    <w:rPr>
      <w:rFonts w:ascii="OpenSymbol, 'Arial Unicode MS'" w:hAnsi="OpenSymbol, 'Arial Unicode MS'" w:cs="OpenSymbol, 'Arial Unicode MS'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0">
    <w:name w:val="WW8Num8z0"/>
    <w:rPr>
      <w:rFonts w:ascii="Symbol" w:eastAsia="Calibri" w:hAnsi="Symbol" w:cs="Arial"/>
      <w:b/>
      <w:bCs/>
      <w:color w:val="000000"/>
    </w:rPr>
  </w:style>
  <w:style w:type="character" w:customStyle="1" w:styleId="WW8Num8z1">
    <w:name w:val="WW8Num8z1"/>
    <w:rPr>
      <w:rFonts w:ascii="OpenSymbol, 'Arial Unicode MS'" w:hAnsi="OpenSymbol, 'Arial Unicode MS'" w:cs="OpenSymbol, 'Arial Unicode MS'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0z0">
    <w:name w:val="WW8Num10z0"/>
    <w:rPr>
      <w:rFonts w:ascii="Symbol" w:hAnsi="Symbol" w:cs="OpenSymbol, 'Arial Unicode MS'"/>
      <w:lang w:val="fr-BE"/>
    </w:rPr>
  </w:style>
  <w:style w:type="character" w:customStyle="1" w:styleId="WW8Num10z1">
    <w:name w:val="WW8Num10z1"/>
    <w:rPr>
      <w:rFonts w:ascii="Symbol" w:hAnsi="Symbol" w:cs="OpenSymbol, 'Arial Unicode MS'"/>
      <w:lang w:val="fr-BE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Symbol" w:hAnsi="Symbol" w:cs="OpenSymbol, 'Arial Unicode MS'"/>
    </w:rPr>
  </w:style>
  <w:style w:type="character" w:customStyle="1" w:styleId="WW8Num11z1">
    <w:name w:val="WW8Num11z1"/>
    <w:rPr>
      <w:rFonts w:ascii="Symbol" w:hAnsi="Symbol" w:cs="Arial"/>
      <w:b/>
      <w:bCs/>
      <w:color w:val="FF0000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Symbol" w:hAnsi="Symbol" w:cs="OpenSymbol, 'Arial Unicode MS'"/>
      <w:color w:val="000000"/>
    </w:rPr>
  </w:style>
  <w:style w:type="character" w:customStyle="1" w:styleId="WW8Num13z0">
    <w:name w:val="WW8Num13z0"/>
    <w:rPr>
      <w:rFonts w:ascii="Symbol" w:hAnsi="Symbol" w:cs="OpenSymbol, 'Arial Unicode MS'"/>
      <w:color w:val="FF0000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1">
    <w:name w:val="WW8Num3z1"/>
    <w:rPr>
      <w:rFonts w:ascii="OpenSymbol, 'Arial Unicode MS'" w:hAnsi="OpenSymbol, 'Arial Unicode MS'" w:cs="Symbol"/>
      <w:b/>
      <w:bCs/>
    </w:rPr>
  </w:style>
  <w:style w:type="character" w:customStyle="1" w:styleId="WW8Num4z1">
    <w:name w:val="WW8Num4z1"/>
    <w:rPr>
      <w:rFonts w:ascii="OpenSymbol, 'Arial Unicode MS'" w:hAnsi="OpenSymbol, 'Arial Unicode MS'" w:cs="Times New Roman"/>
    </w:rPr>
  </w:style>
  <w:style w:type="character" w:customStyle="1" w:styleId="WW8Num5z1">
    <w:name w:val="WW8Num5z1"/>
    <w:rPr>
      <w:rFonts w:ascii="OpenSymbol, 'Arial Unicode MS'" w:hAnsi="OpenSymbol, 'Arial Unicode MS'" w:cs="OpenSymbol, 'Arial Unicode MS'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OpenSymbol, 'Arial Unicode MS'"/>
      <w:color w:val="000000"/>
      <w:sz w:val="24"/>
      <w:szCs w:val="24"/>
    </w:rPr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12z1">
    <w:name w:val="WW8Num12z1"/>
    <w:rPr>
      <w:rFonts w:ascii="Symbol" w:hAnsi="Symbol" w:cs="OpenSymbol, 'Arial Unicode MS'"/>
      <w:color w:val="FF0000"/>
    </w:rPr>
  </w:style>
  <w:style w:type="character" w:customStyle="1" w:styleId="WW8Num14z0">
    <w:name w:val="WW8Num14z0"/>
    <w:rPr>
      <w:rFonts w:ascii="Symbol" w:hAnsi="Symbol" w:cs="OpenSymbol, 'Arial Unicode MS'"/>
    </w:rPr>
  </w:style>
  <w:style w:type="character" w:customStyle="1" w:styleId="WW8Num15z0">
    <w:name w:val="WW8Num15z0"/>
    <w:rPr>
      <w:rFonts w:ascii="Arial" w:eastAsia="Times New Roman" w:hAnsi="Arial" w:cs="Aria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Arial" w:eastAsia="Arial" w:hAnsi="Arial" w:cs="Aria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rFonts w:ascii="Arial" w:eastAsia="Arial" w:hAnsi="Arial" w:cs="Aria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8z0">
    <w:name w:val="WW8Num18z0"/>
    <w:rPr>
      <w:b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OpenSymbol, 'Arial Unicode MS'"/>
    </w:rPr>
  </w:style>
  <w:style w:type="character" w:customStyle="1" w:styleId="WW8Num19z1">
    <w:name w:val="WW8Num19z1"/>
    <w:rPr>
      <w:rFonts w:ascii="OpenSymbol, 'Arial Unicode MS'" w:hAnsi="OpenSymbol, 'Arial Unicode MS'" w:cs="OpenSymbol, 'Arial Unicode MS'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eastAsia="Times New Roman"/>
      <w:b w:val="0"/>
      <w:color w:val="000000"/>
      <w:sz w:val="24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eastAsia="Times New Roman" w:hAnsi="Arial" w:cs="Aria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  <w:rPr>
      <w:rFonts w:ascii="Arial" w:eastAsia="Arial" w:hAnsi="Arial" w:cs="Aria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4z0">
    <w:name w:val="WW8Num24z0"/>
    <w:rPr>
      <w:rFonts w:ascii="Arial" w:eastAsia="Arial" w:hAnsi="Arial" w:cs="Aria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WW8Num25z0">
    <w:name w:val="WW8Num25z0"/>
    <w:rPr>
      <w:rFonts w:ascii="Arial" w:eastAsia="Arial" w:hAnsi="Arial" w:cs="Aria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3">
    <w:name w:val="WW8Num25z3"/>
    <w:rPr>
      <w:rFonts w:ascii="Symbol" w:hAnsi="Symbol" w:cs="Symbol"/>
    </w:rPr>
  </w:style>
  <w:style w:type="character" w:customStyle="1" w:styleId="WW8Num26z0">
    <w:name w:val="WW8Num26z0"/>
    <w:rPr>
      <w:rFonts w:ascii="Arial" w:eastAsia="Arial" w:hAnsi="Arial" w:cs="Aria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6z3">
    <w:name w:val="WW8Num26z3"/>
    <w:rPr>
      <w:rFonts w:ascii="Symbol" w:hAnsi="Symbol" w:cs="Symbol"/>
    </w:rPr>
  </w:style>
  <w:style w:type="character" w:customStyle="1" w:styleId="WW8Num27z0">
    <w:name w:val="WW8Num27z0"/>
    <w:rPr>
      <w:rFonts w:eastAsia="Arial"/>
      <w:color w:val="000000"/>
      <w:sz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eastAsia="Arial"/>
      <w:color w:val="000000"/>
      <w:sz w:val="22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eastAsia="Arial"/>
      <w:color w:val="000000"/>
    </w:rPr>
  </w:style>
  <w:style w:type="character" w:customStyle="1" w:styleId="WW8Num29z1">
    <w:name w:val="WW8Num29z1"/>
    <w:rPr>
      <w:b/>
    </w:rPr>
  </w:style>
  <w:style w:type="character" w:customStyle="1" w:styleId="WW8Num30z0">
    <w:name w:val="WW8Num30z0"/>
    <w:rPr>
      <w:rFonts w:eastAsia="Arial"/>
      <w:color w:val="000000"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ascii="Symbol" w:hAnsi="Symbol" w:cs="OpenSymbol, 'Arial Unicode MS'"/>
    </w:rPr>
  </w:style>
  <w:style w:type="character" w:customStyle="1" w:styleId="WW8Num31z1">
    <w:name w:val="WW8Num31z1"/>
    <w:rPr>
      <w:rFonts w:ascii="OpenSymbol, 'Arial Unicode MS'" w:hAnsi="OpenSymbol, 'Arial Unicode MS'" w:cs="OpenSymbol, 'Arial Unicode MS'"/>
    </w:rPr>
  </w:style>
  <w:style w:type="character" w:customStyle="1" w:styleId="Policepardfaut2">
    <w:name w:val="Police par défaut2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Policepardfaut1">
    <w:name w:val="Police par défaut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-Policepardfaut">
    <w:name w:val="WW-Police par défaut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Appelnotedebasdep1">
    <w:name w:val="Appel note de bas de p.1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Caractresdenotedefin">
    <w:name w:val="WW-Caractères de note de fin"/>
  </w:style>
  <w:style w:type="character" w:customStyle="1" w:styleId="Appeldenotedefin1">
    <w:name w:val="Appel de note de fin1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ppelnotedebasdep2">
    <w:name w:val="Appel note de bas de p.2"/>
    <w:rPr>
      <w:position w:val="0"/>
      <w:vertAlign w:val="superscript"/>
    </w:rPr>
  </w:style>
  <w:style w:type="character" w:customStyle="1" w:styleId="Marquedecommentaire1">
    <w:name w:val="Marque de commentaire1"/>
    <w:rPr>
      <w:sz w:val="16"/>
      <w:szCs w:val="16"/>
    </w:rPr>
  </w:style>
  <w:style w:type="character" w:customStyle="1" w:styleId="CommentaireCar">
    <w:name w:val="Commentaire Car"/>
    <w:rPr>
      <w:rFonts w:ascii="Arial" w:hAnsi="Arial" w:cs="Arial"/>
    </w:rPr>
  </w:style>
  <w:style w:type="character" w:customStyle="1" w:styleId="ObjetducommentaireCar">
    <w:name w:val="Objet du commentaire Car"/>
    <w:rPr>
      <w:rFonts w:ascii="Arial" w:hAnsi="Arial" w:cs="Arial"/>
      <w:b/>
      <w:bCs/>
    </w:rPr>
  </w:style>
  <w:style w:type="character" w:customStyle="1" w:styleId="TextedebullesCar">
    <w:name w:val="Texte de bulles Car"/>
    <w:rPr>
      <w:rFonts w:ascii="Segoe UI" w:hAnsi="Segoe UI" w:cs="Segoe UI"/>
      <w:sz w:val="18"/>
      <w:szCs w:val="18"/>
    </w:rPr>
  </w:style>
  <w:style w:type="character" w:customStyle="1" w:styleId="En-tteCar">
    <w:name w:val="En-tête Car"/>
    <w:rPr>
      <w:rFonts w:ascii="Arial" w:hAnsi="Arial" w:cs="Arial"/>
      <w:sz w:val="24"/>
      <w:szCs w:val="24"/>
    </w:rPr>
  </w:style>
  <w:style w:type="character" w:customStyle="1" w:styleId="PieddepageCar">
    <w:name w:val="Pied de page Car"/>
    <w:rPr>
      <w:rFonts w:ascii="Arial" w:hAnsi="Arial" w:cs="Arial"/>
      <w:sz w:val="24"/>
      <w:szCs w:val="24"/>
    </w:rPr>
  </w:style>
  <w:style w:type="character" w:styleId="Accentuation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  <w:style w:type="character" w:styleId="Mentionnonrsolue">
    <w:name w:val="Unresolved Mention"/>
    <w:rPr>
      <w:color w:val="605E5C"/>
      <w:shd w:val="clear" w:color="auto" w:fill="E1DFDD"/>
    </w:rPr>
  </w:style>
  <w:style w:type="character" w:styleId="Marquedecommentaire">
    <w:name w:val="annotation reference"/>
    <w:rPr>
      <w:sz w:val="16"/>
      <w:szCs w:val="16"/>
    </w:rPr>
  </w:style>
  <w:style w:type="character" w:customStyle="1" w:styleId="CommentaireCar1">
    <w:name w:val="Commentaire Car1"/>
    <w:rPr>
      <w:rFonts w:ascii="Arial" w:hAnsi="Arial" w:cs="Arial"/>
      <w:lang w:eastAsia="zh-CN"/>
    </w:rPr>
  </w:style>
  <w:style w:type="character" w:customStyle="1" w:styleId="Appelnotedebasdep5">
    <w:name w:val="Appel note de bas de p.5"/>
    <w:rPr>
      <w:position w:val="0"/>
      <w:vertAlign w:val="superscript"/>
    </w:rPr>
  </w:style>
  <w:style w:type="character" w:styleId="Lienhypertexte">
    <w:name w:val="Hyperlink"/>
    <w:rPr>
      <w:color w:val="0563C1"/>
      <w:u w:val="single"/>
    </w:rPr>
  </w:style>
  <w:style w:type="character" w:customStyle="1" w:styleId="Titre3Car">
    <w:name w:val="Titre 3 Car"/>
    <w:rPr>
      <w:rFonts w:ascii="Calibri Light" w:eastAsia="Times New Roman" w:hAnsi="Calibri Light"/>
      <w:color w:val="1F3763"/>
      <w:szCs w:val="21"/>
    </w:rPr>
  </w:style>
  <w:style w:type="character" w:styleId="CitationHTML">
    <w:name w:val="HTML Cite"/>
    <w:rPr>
      <w:i/>
      <w:iCs/>
    </w:rPr>
  </w:style>
  <w:style w:type="character" w:customStyle="1" w:styleId="dyjrff">
    <w:name w:val="dyjrff"/>
    <w:basedOn w:val="Policepardfaut"/>
  </w:style>
  <w:style w:type="paragraph" w:customStyle="1" w:styleId="action-menu-item">
    <w:name w:val="action-menu-item"/>
    <w:basedOn w:val="Normal"/>
    <w:pPr>
      <w:spacing w:before="100" w:after="100"/>
    </w:pPr>
    <w:rPr>
      <w:rFonts w:eastAsia="Times New Roman"/>
    </w:rPr>
  </w:style>
  <w:style w:type="paragraph" w:customStyle="1" w:styleId="pf0">
    <w:name w:val="pf0"/>
    <w:basedOn w:val="Normal"/>
    <w:pPr>
      <w:spacing w:before="100" w:after="100"/>
    </w:pPr>
    <w:rPr>
      <w:rFonts w:eastAsia="Times New Roman"/>
    </w:rPr>
  </w:style>
  <w:style w:type="character" w:customStyle="1" w:styleId="cf01">
    <w:name w:val="cf01"/>
    <w:rPr>
      <w:rFonts w:ascii="Segoe UI" w:hAnsi="Segoe UI" w:cs="Segoe UI"/>
      <w:sz w:val="18"/>
      <w:szCs w:val="18"/>
    </w:rPr>
  </w:style>
  <w:style w:type="numbering" w:customStyle="1" w:styleId="WW8Num1">
    <w:name w:val="WW8Num1"/>
    <w:basedOn w:val="Aucuneliste"/>
    <w:pPr>
      <w:numPr>
        <w:numId w:val="1"/>
      </w:numPr>
    </w:pPr>
  </w:style>
  <w:style w:type="numbering" w:customStyle="1" w:styleId="WW8Num2">
    <w:name w:val="WW8Num2"/>
    <w:basedOn w:val="Aucuneliste"/>
    <w:pPr>
      <w:numPr>
        <w:numId w:val="2"/>
      </w:numPr>
    </w:pPr>
  </w:style>
  <w:style w:type="numbering" w:customStyle="1" w:styleId="WW8Num3">
    <w:name w:val="WW8Num3"/>
    <w:basedOn w:val="Aucuneliste"/>
    <w:pPr>
      <w:numPr>
        <w:numId w:val="3"/>
      </w:numPr>
    </w:pPr>
  </w:style>
  <w:style w:type="numbering" w:customStyle="1" w:styleId="WW8Num4">
    <w:name w:val="WW8Num4"/>
    <w:basedOn w:val="Aucuneliste"/>
    <w:pPr>
      <w:numPr>
        <w:numId w:val="4"/>
      </w:numPr>
    </w:pPr>
  </w:style>
  <w:style w:type="numbering" w:customStyle="1" w:styleId="WW8Num5">
    <w:name w:val="WW8Num5"/>
    <w:basedOn w:val="Aucuneliste"/>
    <w:pPr>
      <w:numPr>
        <w:numId w:val="5"/>
      </w:numPr>
    </w:pPr>
  </w:style>
  <w:style w:type="table" w:styleId="Grilledutableau">
    <w:name w:val="Table Grid"/>
    <w:basedOn w:val="TableauNormal"/>
    <w:uiPriority w:val="39"/>
    <w:rsid w:val="00DA0E22"/>
    <w:rPr>
      <w:rFonts w:ascii="Calibri" w:eastAsia="Calibri" w:hAnsi="Calibri" w:cs="Times New Roman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42128"/>
    <w:pPr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2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b\Documents\2.AMBHHC\3.%20R&#233;unions\3.2.%20Conseils%20d'Administrations\2022\Compte-rendu%20du%20CA%20du%2017-02-2022%20-(V1)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EA2B0-C839-4597-8E55-177392EE1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Compte-rendu du CA du 17-02-2022 -(V1).dot</Template>
  <TotalTime>85</TotalTime>
  <Pages>4</Pages>
  <Words>368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Réunion organisée par :</vt:lpstr>
    </vt:vector>
  </TitlesOfParts>
  <Company/>
  <LinksUpToDate>false</LinksUpToDate>
  <CharactersWithSpaces>2391</CharactersWithSpaces>
  <SharedDoc>false</SharedDoc>
  <HLinks>
    <vt:vector size="24" baseType="variant">
      <vt:variant>
        <vt:i4>7471161</vt:i4>
      </vt:variant>
      <vt:variant>
        <vt:i4>9</vt:i4>
      </vt:variant>
      <vt:variant>
        <vt:i4>0</vt:i4>
      </vt:variant>
      <vt:variant>
        <vt:i4>5</vt:i4>
      </vt:variant>
      <vt:variant>
        <vt:lpwstr>https://famm.pagesperso-orange.fr/</vt:lpwstr>
      </vt:variant>
      <vt:variant>
        <vt:lpwstr/>
      </vt:variant>
      <vt:variant>
        <vt:i4>5505116</vt:i4>
      </vt:variant>
      <vt:variant>
        <vt:i4>6</vt:i4>
      </vt:variant>
      <vt:variant>
        <vt:i4>0</vt:i4>
      </vt:variant>
      <vt:variant>
        <vt:i4>5</vt:i4>
      </vt:variant>
      <vt:variant>
        <vt:lpwstr>http://fmbds.org/</vt:lpwstr>
      </vt:variant>
      <vt:variant>
        <vt:lpwstr/>
      </vt:variant>
      <vt:variant>
        <vt:i4>5439594</vt:i4>
      </vt:variant>
      <vt:variant>
        <vt:i4>3</vt:i4>
      </vt:variant>
      <vt:variant>
        <vt:i4>0</vt:i4>
      </vt:variant>
      <vt:variant>
        <vt:i4>5</vt:i4>
      </vt:variant>
      <vt:variant>
        <vt:lpwstr>mailto:bureau@ambhhc.fr</vt:lpwstr>
      </vt:variant>
      <vt:variant>
        <vt:lpwstr/>
      </vt:variant>
      <vt:variant>
        <vt:i4>4259950</vt:i4>
      </vt:variant>
      <vt:variant>
        <vt:i4>0</vt:i4>
      </vt:variant>
      <vt:variant>
        <vt:i4>0</vt:i4>
      </vt:variant>
      <vt:variant>
        <vt:i4>5</vt:i4>
      </vt:variant>
      <vt:variant>
        <vt:lpwstr>mailto:ca@ambhhc.fr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Réunion organisée par :</dc:title>
  <dc:subject/>
  <dc:creator>amb</dc:creator>
  <cp:keywords/>
  <cp:lastModifiedBy>Anne-Marie Bourgesse</cp:lastModifiedBy>
  <cp:revision>17</cp:revision>
  <cp:lastPrinted>2025-09-17T12:49:00Z</cp:lastPrinted>
  <dcterms:created xsi:type="dcterms:W3CDTF">2025-09-24T07:43:00Z</dcterms:created>
  <dcterms:modified xsi:type="dcterms:W3CDTF">2025-10-23T09:36:00Z</dcterms:modified>
</cp:coreProperties>
</file>